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782" w:rsidRPr="00BB5B23" w:rsidRDefault="00E27782" w:rsidP="00E27782">
      <w:pPr>
        <w:pStyle w:val="Default"/>
        <w:jc w:val="center"/>
        <w:rPr>
          <w:b/>
          <w:bCs/>
          <w:sz w:val="23"/>
          <w:szCs w:val="23"/>
        </w:rPr>
      </w:pPr>
      <w:r w:rsidRPr="00BB5B23">
        <w:rPr>
          <w:b/>
          <w:bCs/>
          <w:sz w:val="23"/>
          <w:szCs w:val="23"/>
        </w:rPr>
        <w:t xml:space="preserve">PISA Mathematics Literacy Items </w:t>
      </w:r>
      <w:r w:rsidR="00205110">
        <w:rPr>
          <w:b/>
          <w:bCs/>
          <w:sz w:val="23"/>
          <w:szCs w:val="23"/>
        </w:rPr>
        <w:t>(2006, 2012)</w:t>
      </w:r>
    </w:p>
    <w:p w:rsidR="00E27782" w:rsidRPr="00BB5B23" w:rsidRDefault="00E27782" w:rsidP="00E27782">
      <w:pPr>
        <w:pStyle w:val="Default"/>
        <w:rPr>
          <w:b/>
          <w:bCs/>
          <w:sz w:val="23"/>
          <w:szCs w:val="23"/>
        </w:rPr>
      </w:pPr>
    </w:p>
    <w:p w:rsidR="00E27782" w:rsidRPr="00BB5B23" w:rsidRDefault="00E27782" w:rsidP="00E27782">
      <w:pPr>
        <w:pStyle w:val="Default"/>
        <w:rPr>
          <w:sz w:val="23"/>
          <w:szCs w:val="23"/>
        </w:rPr>
      </w:pPr>
      <w:r w:rsidRPr="00BB5B23">
        <w:rPr>
          <w:sz w:val="23"/>
          <w:szCs w:val="23"/>
        </w:rPr>
        <w:t xml:space="preserve">The </w:t>
      </w:r>
      <w:r w:rsidRPr="00BB5B23">
        <w:rPr>
          <w:i/>
          <w:iCs/>
          <w:sz w:val="23"/>
          <w:szCs w:val="23"/>
        </w:rPr>
        <w:t xml:space="preserve">Mathematics Literacy Items </w:t>
      </w:r>
      <w:r w:rsidRPr="00BB5B23">
        <w:rPr>
          <w:sz w:val="23"/>
          <w:szCs w:val="23"/>
        </w:rPr>
        <w:t xml:space="preserve">document contains </w:t>
      </w:r>
      <w:r w:rsidR="00DD5E48">
        <w:rPr>
          <w:sz w:val="23"/>
          <w:szCs w:val="23"/>
        </w:rPr>
        <w:t>11</w:t>
      </w:r>
      <w:r w:rsidRPr="00BB5B23">
        <w:rPr>
          <w:sz w:val="23"/>
          <w:szCs w:val="23"/>
        </w:rPr>
        <w:t xml:space="preserve"> ma</w:t>
      </w:r>
      <w:r w:rsidR="00DD5E48">
        <w:rPr>
          <w:sz w:val="23"/>
          <w:szCs w:val="23"/>
        </w:rPr>
        <w:t>thematics assessment units and 2</w:t>
      </w:r>
      <w:r w:rsidR="00006F5F">
        <w:rPr>
          <w:sz w:val="23"/>
          <w:szCs w:val="23"/>
        </w:rPr>
        <w:t>4</w:t>
      </w:r>
      <w:r w:rsidRPr="00BB5B23">
        <w:rPr>
          <w:sz w:val="23"/>
          <w:szCs w:val="23"/>
        </w:rPr>
        <w:t xml:space="preserve"> items associated with these units. These released items from the PISA 2006 and 2012 assessments are distinct from the secure items, which are kept confidential so that they may be used in subsequent cycles to monitor trends.</w:t>
      </w:r>
      <w:r w:rsidR="00992748">
        <w:rPr>
          <w:sz w:val="23"/>
          <w:szCs w:val="23"/>
        </w:rPr>
        <w:t xml:space="preserve"> </w:t>
      </w:r>
      <w:r w:rsidR="00992748" w:rsidRPr="00992748">
        <w:rPr>
          <w:sz w:val="23"/>
          <w:szCs w:val="23"/>
        </w:rPr>
        <w:t xml:space="preserve">This set of PISA Mathematics Literacy Items is designed to be used in tandem with </w:t>
      </w:r>
      <w:r w:rsidR="00992748" w:rsidRPr="00992748">
        <w:rPr>
          <w:i/>
          <w:sz w:val="23"/>
          <w:szCs w:val="23"/>
        </w:rPr>
        <w:t>PISA Mathematics Literacy Items and Scoring Guides</w:t>
      </w:r>
      <w:r w:rsidR="00992748">
        <w:rPr>
          <w:i/>
          <w:sz w:val="23"/>
          <w:szCs w:val="23"/>
        </w:rPr>
        <w:t xml:space="preserve"> (2006, 2012)</w:t>
      </w:r>
      <w:r w:rsidR="00992748" w:rsidRPr="00992748">
        <w:rPr>
          <w:sz w:val="23"/>
          <w:szCs w:val="23"/>
        </w:rPr>
        <w:t xml:space="preserve">, which contains both </w:t>
      </w:r>
      <w:proofErr w:type="gramStart"/>
      <w:r w:rsidR="00992748" w:rsidRPr="00992748">
        <w:rPr>
          <w:sz w:val="23"/>
          <w:szCs w:val="23"/>
        </w:rPr>
        <w:t>the</w:t>
      </w:r>
      <w:proofErr w:type="gramEnd"/>
      <w:r w:rsidR="00992748" w:rsidRPr="00992748">
        <w:rPr>
          <w:sz w:val="23"/>
          <w:szCs w:val="23"/>
        </w:rPr>
        <w:t xml:space="preserve"> items and the PISA scoring guides adapted for classroom use.</w:t>
      </w:r>
    </w:p>
    <w:p w:rsidR="00E27782" w:rsidRPr="00BB5B23" w:rsidRDefault="00E27782" w:rsidP="00E27782">
      <w:pPr>
        <w:pStyle w:val="Default"/>
        <w:rPr>
          <w:sz w:val="23"/>
          <w:szCs w:val="23"/>
        </w:rPr>
      </w:pPr>
    </w:p>
    <w:p w:rsidR="00E27782" w:rsidRPr="00BB5B23" w:rsidRDefault="00E27782" w:rsidP="00E27782">
      <w:pPr>
        <w:pStyle w:val="Default"/>
        <w:rPr>
          <w:sz w:val="23"/>
          <w:szCs w:val="23"/>
        </w:rPr>
      </w:pPr>
    </w:p>
    <w:p w:rsidR="00E27782" w:rsidRPr="00BB5B23" w:rsidRDefault="00E27782" w:rsidP="00E27782">
      <w:pPr>
        <w:pStyle w:val="Default"/>
        <w:rPr>
          <w:sz w:val="23"/>
          <w:szCs w:val="23"/>
        </w:rPr>
      </w:pPr>
    </w:p>
    <w:p w:rsidR="00E27782" w:rsidRPr="00BB5B23" w:rsidRDefault="00E27782" w:rsidP="00E27782">
      <w:pPr>
        <w:pStyle w:val="Default"/>
        <w:rPr>
          <w:sz w:val="23"/>
          <w:szCs w:val="23"/>
        </w:rPr>
      </w:pPr>
    </w:p>
    <w:p w:rsidR="00E27782" w:rsidRPr="00BB5B23" w:rsidRDefault="00E27782" w:rsidP="00E27782">
      <w:pPr>
        <w:pStyle w:val="Default"/>
        <w:rPr>
          <w:sz w:val="23"/>
          <w:szCs w:val="23"/>
        </w:rPr>
      </w:pPr>
    </w:p>
    <w:p w:rsidR="00E27782" w:rsidRPr="00BB5B23" w:rsidRDefault="00E27782" w:rsidP="00E27782">
      <w:pPr>
        <w:pStyle w:val="Default"/>
        <w:rPr>
          <w:sz w:val="23"/>
          <w:szCs w:val="23"/>
        </w:rPr>
      </w:pPr>
    </w:p>
    <w:p w:rsidR="00E27782" w:rsidRPr="00BB5B23" w:rsidRDefault="00E27782" w:rsidP="00E27782">
      <w:pPr>
        <w:pStyle w:val="Default"/>
        <w:rPr>
          <w:sz w:val="23"/>
          <w:szCs w:val="23"/>
        </w:rPr>
      </w:pPr>
    </w:p>
    <w:p w:rsidR="00E27782" w:rsidRPr="00BB5B23" w:rsidRDefault="00E27782" w:rsidP="00E27782">
      <w:pPr>
        <w:pStyle w:val="Default"/>
        <w:rPr>
          <w:sz w:val="23"/>
          <w:szCs w:val="23"/>
        </w:rPr>
      </w:pPr>
    </w:p>
    <w:p w:rsidR="00E27782" w:rsidRPr="00BB5B23" w:rsidRDefault="00E27782" w:rsidP="00E27782">
      <w:pPr>
        <w:pStyle w:val="Default"/>
        <w:rPr>
          <w:sz w:val="23"/>
          <w:szCs w:val="23"/>
        </w:rPr>
      </w:pPr>
    </w:p>
    <w:p w:rsidR="00E27782" w:rsidRPr="00BB5B23" w:rsidRDefault="00E27782" w:rsidP="00E27782">
      <w:pPr>
        <w:pStyle w:val="Default"/>
        <w:rPr>
          <w:sz w:val="23"/>
          <w:szCs w:val="23"/>
        </w:rPr>
      </w:pPr>
    </w:p>
    <w:p w:rsidR="00E27782" w:rsidRPr="00BB5B23" w:rsidRDefault="00E27782" w:rsidP="00E27782">
      <w:pPr>
        <w:pStyle w:val="Default"/>
        <w:rPr>
          <w:sz w:val="23"/>
          <w:szCs w:val="23"/>
        </w:rPr>
      </w:pPr>
    </w:p>
    <w:p w:rsidR="00E27782" w:rsidRPr="00BB5B23" w:rsidRDefault="00E27782" w:rsidP="00E27782">
      <w:pPr>
        <w:pStyle w:val="Default"/>
        <w:rPr>
          <w:sz w:val="23"/>
          <w:szCs w:val="23"/>
        </w:rPr>
      </w:pPr>
    </w:p>
    <w:p w:rsidR="00E27782" w:rsidRPr="00BB5B23" w:rsidRDefault="00E27782" w:rsidP="00E27782">
      <w:pPr>
        <w:pStyle w:val="Default"/>
        <w:rPr>
          <w:sz w:val="23"/>
          <w:szCs w:val="23"/>
        </w:rPr>
      </w:pPr>
    </w:p>
    <w:p w:rsidR="00E27782" w:rsidRPr="00BB5B23" w:rsidRDefault="00E27782" w:rsidP="00E27782">
      <w:pPr>
        <w:pStyle w:val="Default"/>
        <w:rPr>
          <w:sz w:val="23"/>
          <w:szCs w:val="23"/>
        </w:rPr>
      </w:pPr>
    </w:p>
    <w:p w:rsidR="00E27782" w:rsidRPr="00BB5B23" w:rsidRDefault="00E27782" w:rsidP="00E27782">
      <w:pPr>
        <w:pStyle w:val="Default"/>
        <w:rPr>
          <w:sz w:val="23"/>
          <w:szCs w:val="23"/>
        </w:rPr>
      </w:pPr>
    </w:p>
    <w:p w:rsidR="00E27782" w:rsidRPr="00BB5B23" w:rsidRDefault="00E27782" w:rsidP="00E27782">
      <w:pPr>
        <w:pStyle w:val="Default"/>
        <w:rPr>
          <w:sz w:val="23"/>
          <w:szCs w:val="23"/>
        </w:rPr>
      </w:pPr>
    </w:p>
    <w:p w:rsidR="00E27782" w:rsidRPr="00BB5B23" w:rsidRDefault="00E27782" w:rsidP="00E27782">
      <w:pPr>
        <w:pStyle w:val="Default"/>
        <w:rPr>
          <w:sz w:val="23"/>
          <w:szCs w:val="23"/>
        </w:rPr>
      </w:pPr>
    </w:p>
    <w:p w:rsidR="00601425" w:rsidRPr="00BB5B23" w:rsidRDefault="00601425" w:rsidP="00E27782">
      <w:pPr>
        <w:pStyle w:val="Default"/>
        <w:rPr>
          <w:sz w:val="23"/>
          <w:szCs w:val="23"/>
        </w:rPr>
        <w:sectPr w:rsidR="00601425" w:rsidRPr="00BB5B23" w:rsidSect="00207425">
          <w:headerReference w:type="default" r:id="rId9"/>
          <w:footerReference w:type="even" r:id="rId10"/>
          <w:footerReference w:type="default" r:id="rId11"/>
          <w:headerReference w:type="first" r:id="rId12"/>
          <w:pgSz w:w="12240" w:h="15840" w:code="1"/>
          <w:pgMar w:top="1440" w:right="1797" w:bottom="1440" w:left="1797" w:header="720" w:footer="864" w:gutter="0"/>
          <w:cols w:space="720"/>
          <w:docGrid w:linePitch="299"/>
        </w:sectPr>
      </w:pPr>
    </w:p>
    <w:p w:rsidR="00E27782" w:rsidRPr="00BB5B23" w:rsidRDefault="00E27782" w:rsidP="00E27782">
      <w:pPr>
        <w:pStyle w:val="Default"/>
        <w:rPr>
          <w:sz w:val="23"/>
          <w:szCs w:val="23"/>
        </w:rPr>
      </w:pPr>
    </w:p>
    <w:p w:rsidR="00E27782" w:rsidRPr="00BB5B23" w:rsidRDefault="00E27782" w:rsidP="00E27782">
      <w:pPr>
        <w:pStyle w:val="Default"/>
        <w:rPr>
          <w:sz w:val="23"/>
          <w:szCs w:val="23"/>
        </w:rPr>
      </w:pPr>
    </w:p>
    <w:p w:rsidR="00E27782" w:rsidRDefault="00E27782" w:rsidP="00E27782">
      <w:pPr>
        <w:pStyle w:val="Default"/>
        <w:jc w:val="center"/>
        <w:rPr>
          <w:b/>
          <w:bCs/>
          <w:sz w:val="22"/>
          <w:szCs w:val="22"/>
        </w:rPr>
      </w:pPr>
      <w:r w:rsidRPr="00BB5B23">
        <w:rPr>
          <w:b/>
          <w:bCs/>
          <w:sz w:val="22"/>
          <w:szCs w:val="22"/>
        </w:rPr>
        <w:t>TABLE OF CONTENTS</w:t>
      </w:r>
    </w:p>
    <w:p w:rsidR="00235F4F" w:rsidRDefault="00235F4F" w:rsidP="00E27782">
      <w:pPr>
        <w:pStyle w:val="Default"/>
        <w:jc w:val="center"/>
        <w:rPr>
          <w:b/>
          <w:bCs/>
          <w:sz w:val="22"/>
          <w:szCs w:val="22"/>
        </w:rPr>
      </w:pPr>
    </w:p>
    <w:p w:rsidR="00235F4F" w:rsidRDefault="00235F4F" w:rsidP="00E27782">
      <w:pPr>
        <w:pStyle w:val="Default"/>
        <w:jc w:val="center"/>
        <w:rPr>
          <w:b/>
          <w:bCs/>
          <w:sz w:val="22"/>
          <w:szCs w:val="22"/>
        </w:rPr>
      </w:pPr>
    </w:p>
    <w:p w:rsidR="00F66577" w:rsidRPr="00BB5B23" w:rsidRDefault="00F66577" w:rsidP="00E27782">
      <w:pPr>
        <w:pStyle w:val="Default"/>
        <w:jc w:val="center"/>
        <w:rPr>
          <w:sz w:val="22"/>
          <w:szCs w:val="22"/>
        </w:rPr>
      </w:pPr>
    </w:p>
    <w:p w:rsidR="00E27782" w:rsidRDefault="00E27782" w:rsidP="00E27782">
      <w:pPr>
        <w:pStyle w:val="Default"/>
        <w:tabs>
          <w:tab w:val="left" w:pos="7560"/>
        </w:tabs>
        <w:rPr>
          <w:b/>
          <w:bCs/>
          <w:sz w:val="22"/>
          <w:szCs w:val="22"/>
        </w:rPr>
      </w:pPr>
      <w:r w:rsidRPr="00BB5B23">
        <w:rPr>
          <w:b/>
          <w:bCs/>
          <w:sz w:val="22"/>
          <w:szCs w:val="22"/>
          <w:u w:val="single"/>
        </w:rPr>
        <w:t>UNIT NAME</w:t>
      </w:r>
      <w:r w:rsidRPr="00BB5B23">
        <w:rPr>
          <w:b/>
          <w:bCs/>
          <w:sz w:val="22"/>
          <w:szCs w:val="22"/>
        </w:rPr>
        <w:t xml:space="preserve"> </w:t>
      </w:r>
      <w:r w:rsidRPr="00BB5B23">
        <w:rPr>
          <w:b/>
          <w:bCs/>
          <w:sz w:val="22"/>
          <w:szCs w:val="22"/>
        </w:rPr>
        <w:tab/>
      </w:r>
      <w:r w:rsidR="00F66577">
        <w:rPr>
          <w:b/>
          <w:bCs/>
          <w:sz w:val="22"/>
          <w:szCs w:val="22"/>
        </w:rPr>
        <w:tab/>
      </w:r>
      <w:r w:rsidR="00F66577">
        <w:rPr>
          <w:b/>
          <w:bCs/>
          <w:sz w:val="22"/>
          <w:szCs w:val="22"/>
        </w:rPr>
        <w:tab/>
      </w:r>
      <w:r w:rsidRPr="00BB5B23">
        <w:rPr>
          <w:b/>
          <w:bCs/>
          <w:sz w:val="22"/>
          <w:szCs w:val="22"/>
          <w:u w:val="single"/>
        </w:rPr>
        <w:t>PAGE</w:t>
      </w:r>
      <w:r w:rsidRPr="00BB5B23">
        <w:rPr>
          <w:b/>
          <w:bCs/>
          <w:sz w:val="22"/>
          <w:szCs w:val="22"/>
        </w:rPr>
        <w:t xml:space="preserve"> </w:t>
      </w:r>
    </w:p>
    <w:p w:rsidR="00F66577" w:rsidRDefault="00F66577" w:rsidP="00E27782">
      <w:pPr>
        <w:pStyle w:val="Default"/>
        <w:tabs>
          <w:tab w:val="left" w:pos="7560"/>
        </w:tabs>
        <w:rPr>
          <w:b/>
          <w:bCs/>
          <w:sz w:val="22"/>
          <w:szCs w:val="22"/>
        </w:rPr>
      </w:pPr>
    </w:p>
    <w:p w:rsidR="00F66577" w:rsidRPr="00BB5B23" w:rsidRDefault="00F66577" w:rsidP="00E27782">
      <w:pPr>
        <w:pStyle w:val="Default"/>
        <w:tabs>
          <w:tab w:val="left" w:pos="7560"/>
        </w:tabs>
        <w:rPr>
          <w:b/>
          <w:bCs/>
          <w:sz w:val="22"/>
          <w:szCs w:val="22"/>
        </w:rPr>
      </w:pPr>
    </w:p>
    <w:p w:rsidR="004A0206" w:rsidRPr="00BB5B23" w:rsidRDefault="004A0206" w:rsidP="00E27782">
      <w:pPr>
        <w:pStyle w:val="Default"/>
        <w:tabs>
          <w:tab w:val="left" w:pos="7560"/>
        </w:tabs>
        <w:rPr>
          <w:b/>
          <w:bCs/>
          <w:sz w:val="22"/>
          <w:szCs w:val="22"/>
        </w:rPr>
      </w:pPr>
    </w:p>
    <w:p w:rsidR="000B5FC1" w:rsidRPr="000B5FC1" w:rsidRDefault="00F66577">
      <w:pPr>
        <w:pStyle w:val="TOC1"/>
        <w:rPr>
          <w:rFonts w:asciiTheme="minorHAnsi" w:eastAsiaTheme="minorEastAsia" w:hAnsiTheme="minorHAnsi" w:cstheme="minorBidi"/>
          <w:b/>
          <w:caps/>
          <w:noProof/>
          <w:szCs w:val="22"/>
        </w:rPr>
      </w:pPr>
      <w:r>
        <w:rPr>
          <w:szCs w:val="22"/>
        </w:rPr>
        <w:fldChar w:fldCharType="begin"/>
      </w:r>
      <w:r>
        <w:rPr>
          <w:szCs w:val="22"/>
        </w:rPr>
        <w:instrText xml:space="preserve"> TOC \o "1-1" \h \z \u </w:instrText>
      </w:r>
      <w:r>
        <w:rPr>
          <w:szCs w:val="22"/>
        </w:rPr>
        <w:fldChar w:fldCharType="separate"/>
      </w:r>
      <w:hyperlink w:anchor="_Toc366246007" w:history="1">
        <w:r w:rsidR="000B5FC1" w:rsidRPr="000B5FC1">
          <w:rPr>
            <w:rStyle w:val="Hyperlink"/>
            <w:b/>
            <w:caps/>
            <w:noProof/>
          </w:rPr>
          <w:t>Car drive</w:t>
        </w:r>
        <w:r w:rsidR="000B5FC1" w:rsidRPr="000B5FC1">
          <w:rPr>
            <w:b/>
            <w:caps/>
            <w:noProof/>
            <w:webHidden/>
          </w:rPr>
          <w:tab/>
        </w:r>
        <w:r w:rsidR="000B5FC1" w:rsidRPr="000B5FC1">
          <w:rPr>
            <w:b/>
            <w:caps/>
            <w:noProof/>
            <w:webHidden/>
          </w:rPr>
          <w:fldChar w:fldCharType="begin"/>
        </w:r>
        <w:r w:rsidR="000B5FC1" w:rsidRPr="000B5FC1">
          <w:rPr>
            <w:b/>
            <w:caps/>
            <w:noProof/>
            <w:webHidden/>
          </w:rPr>
          <w:instrText xml:space="preserve"> PAGEREF _Toc366246007 \h </w:instrText>
        </w:r>
        <w:r w:rsidR="000B5FC1" w:rsidRPr="000B5FC1">
          <w:rPr>
            <w:b/>
            <w:caps/>
            <w:noProof/>
            <w:webHidden/>
          </w:rPr>
        </w:r>
        <w:r w:rsidR="000B5FC1" w:rsidRPr="000B5FC1">
          <w:rPr>
            <w:b/>
            <w:caps/>
            <w:noProof/>
            <w:webHidden/>
          </w:rPr>
          <w:fldChar w:fldCharType="separate"/>
        </w:r>
        <w:r w:rsidR="00C9668B">
          <w:rPr>
            <w:b/>
            <w:caps/>
            <w:noProof/>
            <w:webHidden/>
          </w:rPr>
          <w:t>1</w:t>
        </w:r>
        <w:r w:rsidR="000B5FC1" w:rsidRPr="000B5FC1">
          <w:rPr>
            <w:b/>
            <w:caps/>
            <w:noProof/>
            <w:webHidden/>
          </w:rPr>
          <w:fldChar w:fldCharType="end"/>
        </w:r>
      </w:hyperlink>
    </w:p>
    <w:p w:rsidR="000B5FC1" w:rsidRPr="000B5FC1" w:rsidRDefault="00F71E6A">
      <w:pPr>
        <w:pStyle w:val="TOC1"/>
        <w:rPr>
          <w:rFonts w:asciiTheme="minorHAnsi" w:eastAsiaTheme="minorEastAsia" w:hAnsiTheme="minorHAnsi" w:cstheme="minorBidi"/>
          <w:b/>
          <w:caps/>
          <w:noProof/>
          <w:szCs w:val="22"/>
        </w:rPr>
      </w:pPr>
      <w:hyperlink w:anchor="_Toc366246008" w:history="1">
        <w:r w:rsidR="000B5FC1" w:rsidRPr="000B5FC1">
          <w:rPr>
            <w:rStyle w:val="Hyperlink"/>
            <w:b/>
            <w:caps/>
            <w:noProof/>
            <w:snapToGrid w:val="0"/>
            <w:lang w:eastAsia="nl-NL"/>
          </w:rPr>
          <w:t>height</w:t>
        </w:r>
        <w:r w:rsidR="000B5FC1" w:rsidRPr="000B5FC1">
          <w:rPr>
            <w:b/>
            <w:caps/>
            <w:noProof/>
            <w:webHidden/>
          </w:rPr>
          <w:tab/>
        </w:r>
        <w:r w:rsidR="000B5FC1" w:rsidRPr="000B5FC1">
          <w:rPr>
            <w:b/>
            <w:caps/>
            <w:noProof/>
            <w:webHidden/>
          </w:rPr>
          <w:fldChar w:fldCharType="begin"/>
        </w:r>
        <w:r w:rsidR="000B5FC1" w:rsidRPr="000B5FC1">
          <w:rPr>
            <w:b/>
            <w:caps/>
            <w:noProof/>
            <w:webHidden/>
          </w:rPr>
          <w:instrText xml:space="preserve"> PAGEREF _Toc366246008 \h </w:instrText>
        </w:r>
        <w:r w:rsidR="000B5FC1" w:rsidRPr="000B5FC1">
          <w:rPr>
            <w:b/>
            <w:caps/>
            <w:noProof/>
            <w:webHidden/>
          </w:rPr>
        </w:r>
        <w:r w:rsidR="000B5FC1" w:rsidRPr="000B5FC1">
          <w:rPr>
            <w:b/>
            <w:caps/>
            <w:noProof/>
            <w:webHidden/>
          </w:rPr>
          <w:fldChar w:fldCharType="separate"/>
        </w:r>
        <w:r w:rsidR="00C9668B">
          <w:rPr>
            <w:b/>
            <w:caps/>
            <w:noProof/>
            <w:webHidden/>
          </w:rPr>
          <w:t>3</w:t>
        </w:r>
        <w:r w:rsidR="000B5FC1" w:rsidRPr="000B5FC1">
          <w:rPr>
            <w:b/>
            <w:caps/>
            <w:noProof/>
            <w:webHidden/>
          </w:rPr>
          <w:fldChar w:fldCharType="end"/>
        </w:r>
      </w:hyperlink>
    </w:p>
    <w:p w:rsidR="000B5FC1" w:rsidRPr="000B5FC1" w:rsidRDefault="00F71E6A">
      <w:pPr>
        <w:pStyle w:val="TOC1"/>
        <w:rPr>
          <w:rFonts w:asciiTheme="minorHAnsi" w:eastAsiaTheme="minorEastAsia" w:hAnsiTheme="minorHAnsi" w:cstheme="minorBidi"/>
          <w:b/>
          <w:caps/>
          <w:noProof/>
          <w:szCs w:val="22"/>
        </w:rPr>
      </w:pPr>
      <w:hyperlink w:anchor="_Toc366246009" w:history="1">
        <w:r w:rsidR="000B5FC1" w:rsidRPr="000B5FC1">
          <w:rPr>
            <w:rStyle w:val="Hyperlink"/>
            <w:b/>
            <w:caps/>
            <w:noProof/>
          </w:rPr>
          <w:t>making a booklet</w:t>
        </w:r>
        <w:r w:rsidR="000B5FC1" w:rsidRPr="000B5FC1">
          <w:rPr>
            <w:b/>
            <w:caps/>
            <w:noProof/>
            <w:webHidden/>
          </w:rPr>
          <w:tab/>
        </w:r>
        <w:r w:rsidR="000B5FC1" w:rsidRPr="000B5FC1">
          <w:rPr>
            <w:b/>
            <w:caps/>
            <w:noProof/>
            <w:webHidden/>
          </w:rPr>
          <w:fldChar w:fldCharType="begin"/>
        </w:r>
        <w:r w:rsidR="000B5FC1" w:rsidRPr="000B5FC1">
          <w:rPr>
            <w:b/>
            <w:caps/>
            <w:noProof/>
            <w:webHidden/>
          </w:rPr>
          <w:instrText xml:space="preserve"> PAGEREF _Toc366246009 \h </w:instrText>
        </w:r>
        <w:r w:rsidR="000B5FC1" w:rsidRPr="000B5FC1">
          <w:rPr>
            <w:b/>
            <w:caps/>
            <w:noProof/>
            <w:webHidden/>
          </w:rPr>
        </w:r>
        <w:r w:rsidR="000B5FC1" w:rsidRPr="000B5FC1">
          <w:rPr>
            <w:b/>
            <w:caps/>
            <w:noProof/>
            <w:webHidden/>
          </w:rPr>
          <w:fldChar w:fldCharType="separate"/>
        </w:r>
        <w:r w:rsidR="00C9668B">
          <w:rPr>
            <w:b/>
            <w:caps/>
            <w:noProof/>
            <w:webHidden/>
          </w:rPr>
          <w:t>4</w:t>
        </w:r>
        <w:r w:rsidR="000B5FC1" w:rsidRPr="000B5FC1">
          <w:rPr>
            <w:b/>
            <w:caps/>
            <w:noProof/>
            <w:webHidden/>
          </w:rPr>
          <w:fldChar w:fldCharType="end"/>
        </w:r>
      </w:hyperlink>
    </w:p>
    <w:p w:rsidR="000B5FC1" w:rsidRPr="000B5FC1" w:rsidRDefault="00F71E6A">
      <w:pPr>
        <w:pStyle w:val="TOC1"/>
        <w:rPr>
          <w:rFonts w:asciiTheme="minorHAnsi" w:eastAsiaTheme="minorEastAsia" w:hAnsiTheme="minorHAnsi" w:cstheme="minorBidi"/>
          <w:b/>
          <w:caps/>
          <w:noProof/>
          <w:szCs w:val="22"/>
        </w:rPr>
      </w:pPr>
      <w:hyperlink w:anchor="_Toc366246010" w:history="1">
        <w:r w:rsidR="000B5FC1" w:rsidRPr="000B5FC1">
          <w:rPr>
            <w:rStyle w:val="Hyperlink"/>
            <w:b/>
            <w:caps/>
            <w:noProof/>
          </w:rPr>
          <w:t>bicycles</w:t>
        </w:r>
        <w:r w:rsidR="000B5FC1" w:rsidRPr="000B5FC1">
          <w:rPr>
            <w:b/>
            <w:caps/>
            <w:noProof/>
            <w:webHidden/>
          </w:rPr>
          <w:tab/>
        </w:r>
        <w:r w:rsidR="000B5FC1" w:rsidRPr="000B5FC1">
          <w:rPr>
            <w:b/>
            <w:caps/>
            <w:noProof/>
            <w:webHidden/>
          </w:rPr>
          <w:fldChar w:fldCharType="begin"/>
        </w:r>
        <w:r w:rsidR="000B5FC1" w:rsidRPr="000B5FC1">
          <w:rPr>
            <w:b/>
            <w:caps/>
            <w:noProof/>
            <w:webHidden/>
          </w:rPr>
          <w:instrText xml:space="preserve"> PAGEREF _Toc366246010 \h </w:instrText>
        </w:r>
        <w:r w:rsidR="000B5FC1" w:rsidRPr="000B5FC1">
          <w:rPr>
            <w:b/>
            <w:caps/>
            <w:noProof/>
            <w:webHidden/>
          </w:rPr>
        </w:r>
        <w:r w:rsidR="000B5FC1" w:rsidRPr="000B5FC1">
          <w:rPr>
            <w:b/>
            <w:caps/>
            <w:noProof/>
            <w:webHidden/>
          </w:rPr>
          <w:fldChar w:fldCharType="separate"/>
        </w:r>
        <w:r w:rsidR="00C9668B">
          <w:rPr>
            <w:b/>
            <w:caps/>
            <w:noProof/>
            <w:webHidden/>
          </w:rPr>
          <w:t>6</w:t>
        </w:r>
        <w:r w:rsidR="000B5FC1" w:rsidRPr="000B5FC1">
          <w:rPr>
            <w:b/>
            <w:caps/>
            <w:noProof/>
            <w:webHidden/>
          </w:rPr>
          <w:fldChar w:fldCharType="end"/>
        </w:r>
      </w:hyperlink>
    </w:p>
    <w:p w:rsidR="000B5FC1" w:rsidRPr="000B5FC1" w:rsidRDefault="00F71E6A">
      <w:pPr>
        <w:pStyle w:val="TOC1"/>
        <w:rPr>
          <w:rFonts w:asciiTheme="minorHAnsi" w:eastAsiaTheme="minorEastAsia" w:hAnsiTheme="minorHAnsi" w:cstheme="minorBidi"/>
          <w:b/>
          <w:caps/>
          <w:noProof/>
          <w:szCs w:val="22"/>
        </w:rPr>
      </w:pPr>
      <w:hyperlink w:anchor="_Toc366246011" w:history="1">
        <w:r w:rsidR="000B5FC1" w:rsidRPr="000B5FC1">
          <w:rPr>
            <w:rStyle w:val="Hyperlink"/>
            <w:b/>
            <w:caps/>
            <w:noProof/>
          </w:rPr>
          <w:t>seeing the tower</w:t>
        </w:r>
        <w:r w:rsidR="000B5FC1" w:rsidRPr="000B5FC1">
          <w:rPr>
            <w:b/>
            <w:caps/>
            <w:noProof/>
            <w:webHidden/>
          </w:rPr>
          <w:tab/>
        </w:r>
        <w:r w:rsidR="000B5FC1" w:rsidRPr="000B5FC1">
          <w:rPr>
            <w:b/>
            <w:caps/>
            <w:noProof/>
            <w:webHidden/>
          </w:rPr>
          <w:fldChar w:fldCharType="begin"/>
        </w:r>
        <w:r w:rsidR="000B5FC1" w:rsidRPr="000B5FC1">
          <w:rPr>
            <w:b/>
            <w:caps/>
            <w:noProof/>
            <w:webHidden/>
          </w:rPr>
          <w:instrText xml:space="preserve"> PAGEREF _Toc366246011 \h </w:instrText>
        </w:r>
        <w:r w:rsidR="000B5FC1" w:rsidRPr="000B5FC1">
          <w:rPr>
            <w:b/>
            <w:caps/>
            <w:noProof/>
            <w:webHidden/>
          </w:rPr>
        </w:r>
        <w:r w:rsidR="000B5FC1" w:rsidRPr="000B5FC1">
          <w:rPr>
            <w:b/>
            <w:caps/>
            <w:noProof/>
            <w:webHidden/>
          </w:rPr>
          <w:fldChar w:fldCharType="separate"/>
        </w:r>
        <w:r w:rsidR="00C9668B">
          <w:rPr>
            <w:b/>
            <w:caps/>
            <w:noProof/>
            <w:webHidden/>
          </w:rPr>
          <w:t>7</w:t>
        </w:r>
        <w:r w:rsidR="000B5FC1" w:rsidRPr="000B5FC1">
          <w:rPr>
            <w:b/>
            <w:caps/>
            <w:noProof/>
            <w:webHidden/>
          </w:rPr>
          <w:fldChar w:fldCharType="end"/>
        </w:r>
      </w:hyperlink>
    </w:p>
    <w:p w:rsidR="000B5FC1" w:rsidRPr="000B5FC1" w:rsidRDefault="00F71E6A">
      <w:pPr>
        <w:pStyle w:val="TOC1"/>
        <w:rPr>
          <w:rFonts w:asciiTheme="minorHAnsi" w:eastAsiaTheme="minorEastAsia" w:hAnsiTheme="minorHAnsi" w:cstheme="minorBidi"/>
          <w:b/>
          <w:caps/>
          <w:noProof/>
          <w:szCs w:val="22"/>
        </w:rPr>
      </w:pPr>
      <w:hyperlink w:anchor="_Toc366246012" w:history="1">
        <w:r w:rsidR="000B5FC1" w:rsidRPr="000B5FC1">
          <w:rPr>
            <w:rStyle w:val="Hyperlink"/>
            <w:b/>
            <w:caps/>
            <w:noProof/>
          </w:rPr>
          <w:t>Charts</w:t>
        </w:r>
        <w:r w:rsidR="000B5FC1" w:rsidRPr="000B5FC1">
          <w:rPr>
            <w:b/>
            <w:caps/>
            <w:noProof/>
            <w:webHidden/>
          </w:rPr>
          <w:tab/>
        </w:r>
        <w:r w:rsidR="000B5FC1" w:rsidRPr="000B5FC1">
          <w:rPr>
            <w:b/>
            <w:caps/>
            <w:noProof/>
            <w:webHidden/>
          </w:rPr>
          <w:fldChar w:fldCharType="begin"/>
        </w:r>
        <w:r w:rsidR="000B5FC1" w:rsidRPr="000B5FC1">
          <w:rPr>
            <w:b/>
            <w:caps/>
            <w:noProof/>
            <w:webHidden/>
          </w:rPr>
          <w:instrText xml:space="preserve"> PAGEREF _Toc366246012 \h </w:instrText>
        </w:r>
        <w:r w:rsidR="000B5FC1" w:rsidRPr="000B5FC1">
          <w:rPr>
            <w:b/>
            <w:caps/>
            <w:noProof/>
            <w:webHidden/>
          </w:rPr>
        </w:r>
        <w:r w:rsidR="000B5FC1" w:rsidRPr="000B5FC1">
          <w:rPr>
            <w:b/>
            <w:caps/>
            <w:noProof/>
            <w:webHidden/>
          </w:rPr>
          <w:fldChar w:fldCharType="separate"/>
        </w:r>
        <w:r w:rsidR="00C9668B">
          <w:rPr>
            <w:b/>
            <w:caps/>
            <w:noProof/>
            <w:webHidden/>
          </w:rPr>
          <w:t>9</w:t>
        </w:r>
        <w:r w:rsidR="000B5FC1" w:rsidRPr="000B5FC1">
          <w:rPr>
            <w:b/>
            <w:caps/>
            <w:noProof/>
            <w:webHidden/>
          </w:rPr>
          <w:fldChar w:fldCharType="end"/>
        </w:r>
      </w:hyperlink>
    </w:p>
    <w:p w:rsidR="000B5FC1" w:rsidRPr="000B5FC1" w:rsidRDefault="00F71E6A">
      <w:pPr>
        <w:pStyle w:val="TOC1"/>
        <w:rPr>
          <w:rFonts w:asciiTheme="minorHAnsi" w:eastAsiaTheme="minorEastAsia" w:hAnsiTheme="minorHAnsi" w:cstheme="minorBidi"/>
          <w:b/>
          <w:caps/>
          <w:noProof/>
          <w:szCs w:val="22"/>
        </w:rPr>
      </w:pPr>
      <w:hyperlink w:anchor="_Toc366246013" w:history="1">
        <w:r w:rsidR="000B5FC1" w:rsidRPr="000B5FC1">
          <w:rPr>
            <w:rStyle w:val="Hyperlink"/>
            <w:b/>
            <w:caps/>
            <w:noProof/>
          </w:rPr>
          <w:t>SAILING SHIPS</w:t>
        </w:r>
        <w:r w:rsidR="000B5FC1" w:rsidRPr="000B5FC1">
          <w:rPr>
            <w:b/>
            <w:caps/>
            <w:noProof/>
            <w:webHidden/>
          </w:rPr>
          <w:tab/>
        </w:r>
        <w:r w:rsidR="000B5FC1" w:rsidRPr="000B5FC1">
          <w:rPr>
            <w:b/>
            <w:caps/>
            <w:noProof/>
            <w:webHidden/>
          </w:rPr>
          <w:fldChar w:fldCharType="begin"/>
        </w:r>
        <w:r w:rsidR="000B5FC1" w:rsidRPr="000B5FC1">
          <w:rPr>
            <w:b/>
            <w:caps/>
            <w:noProof/>
            <w:webHidden/>
          </w:rPr>
          <w:instrText xml:space="preserve"> PAGEREF _Toc366246013 \h </w:instrText>
        </w:r>
        <w:r w:rsidR="000B5FC1" w:rsidRPr="000B5FC1">
          <w:rPr>
            <w:b/>
            <w:caps/>
            <w:noProof/>
            <w:webHidden/>
          </w:rPr>
        </w:r>
        <w:r w:rsidR="000B5FC1" w:rsidRPr="000B5FC1">
          <w:rPr>
            <w:b/>
            <w:caps/>
            <w:noProof/>
            <w:webHidden/>
          </w:rPr>
          <w:fldChar w:fldCharType="separate"/>
        </w:r>
        <w:r w:rsidR="00C9668B">
          <w:rPr>
            <w:b/>
            <w:caps/>
            <w:noProof/>
            <w:webHidden/>
          </w:rPr>
          <w:t>11</w:t>
        </w:r>
        <w:r w:rsidR="000B5FC1" w:rsidRPr="000B5FC1">
          <w:rPr>
            <w:b/>
            <w:caps/>
            <w:noProof/>
            <w:webHidden/>
          </w:rPr>
          <w:fldChar w:fldCharType="end"/>
        </w:r>
      </w:hyperlink>
    </w:p>
    <w:p w:rsidR="000B5FC1" w:rsidRPr="000B5FC1" w:rsidRDefault="00F71E6A">
      <w:pPr>
        <w:pStyle w:val="TOC1"/>
        <w:rPr>
          <w:rFonts w:asciiTheme="minorHAnsi" w:eastAsiaTheme="minorEastAsia" w:hAnsiTheme="minorHAnsi" w:cstheme="minorBidi"/>
          <w:b/>
          <w:caps/>
          <w:noProof/>
          <w:szCs w:val="22"/>
        </w:rPr>
      </w:pPr>
      <w:hyperlink w:anchor="_Toc366246014" w:history="1">
        <w:r w:rsidR="000B5FC1" w:rsidRPr="000B5FC1">
          <w:rPr>
            <w:rStyle w:val="Hyperlink"/>
            <w:b/>
            <w:caps/>
            <w:noProof/>
          </w:rPr>
          <w:t>DRIP RATE</w:t>
        </w:r>
        <w:r w:rsidR="000B5FC1" w:rsidRPr="000B5FC1">
          <w:rPr>
            <w:b/>
            <w:caps/>
            <w:noProof/>
            <w:webHidden/>
          </w:rPr>
          <w:tab/>
        </w:r>
        <w:r w:rsidR="000B5FC1" w:rsidRPr="000B5FC1">
          <w:rPr>
            <w:b/>
            <w:caps/>
            <w:noProof/>
            <w:webHidden/>
          </w:rPr>
          <w:fldChar w:fldCharType="begin"/>
        </w:r>
        <w:r w:rsidR="000B5FC1" w:rsidRPr="000B5FC1">
          <w:rPr>
            <w:b/>
            <w:caps/>
            <w:noProof/>
            <w:webHidden/>
          </w:rPr>
          <w:instrText xml:space="preserve"> PAGEREF _Toc366246014 \h </w:instrText>
        </w:r>
        <w:r w:rsidR="000B5FC1" w:rsidRPr="000B5FC1">
          <w:rPr>
            <w:b/>
            <w:caps/>
            <w:noProof/>
            <w:webHidden/>
          </w:rPr>
        </w:r>
        <w:r w:rsidR="000B5FC1" w:rsidRPr="000B5FC1">
          <w:rPr>
            <w:b/>
            <w:caps/>
            <w:noProof/>
            <w:webHidden/>
          </w:rPr>
          <w:fldChar w:fldCharType="separate"/>
        </w:r>
        <w:r w:rsidR="00C9668B">
          <w:rPr>
            <w:b/>
            <w:caps/>
            <w:noProof/>
            <w:webHidden/>
          </w:rPr>
          <w:t>14</w:t>
        </w:r>
        <w:r w:rsidR="000B5FC1" w:rsidRPr="000B5FC1">
          <w:rPr>
            <w:b/>
            <w:caps/>
            <w:noProof/>
            <w:webHidden/>
          </w:rPr>
          <w:fldChar w:fldCharType="end"/>
        </w:r>
      </w:hyperlink>
    </w:p>
    <w:p w:rsidR="000B5FC1" w:rsidRPr="000B5FC1" w:rsidRDefault="00F71E6A">
      <w:pPr>
        <w:pStyle w:val="TOC1"/>
        <w:rPr>
          <w:rFonts w:asciiTheme="minorHAnsi" w:eastAsiaTheme="minorEastAsia" w:hAnsiTheme="minorHAnsi" w:cstheme="minorBidi"/>
          <w:b/>
          <w:caps/>
          <w:noProof/>
          <w:szCs w:val="22"/>
        </w:rPr>
      </w:pPr>
      <w:hyperlink w:anchor="_Toc366246015" w:history="1">
        <w:r w:rsidR="000B5FC1" w:rsidRPr="000B5FC1">
          <w:rPr>
            <w:rStyle w:val="Hyperlink"/>
            <w:b/>
            <w:caps/>
            <w:noProof/>
          </w:rPr>
          <w:t>REVOLVING DOOR</w:t>
        </w:r>
        <w:r w:rsidR="000B5FC1" w:rsidRPr="000B5FC1">
          <w:rPr>
            <w:b/>
            <w:caps/>
            <w:noProof/>
            <w:webHidden/>
          </w:rPr>
          <w:tab/>
        </w:r>
        <w:r w:rsidR="000B5FC1" w:rsidRPr="000B5FC1">
          <w:rPr>
            <w:b/>
            <w:caps/>
            <w:noProof/>
            <w:webHidden/>
          </w:rPr>
          <w:fldChar w:fldCharType="begin"/>
        </w:r>
        <w:r w:rsidR="000B5FC1" w:rsidRPr="000B5FC1">
          <w:rPr>
            <w:b/>
            <w:caps/>
            <w:noProof/>
            <w:webHidden/>
          </w:rPr>
          <w:instrText xml:space="preserve"> PAGEREF _Toc366246015 \h </w:instrText>
        </w:r>
        <w:r w:rsidR="000B5FC1" w:rsidRPr="000B5FC1">
          <w:rPr>
            <w:b/>
            <w:caps/>
            <w:noProof/>
            <w:webHidden/>
          </w:rPr>
        </w:r>
        <w:r w:rsidR="000B5FC1" w:rsidRPr="000B5FC1">
          <w:rPr>
            <w:b/>
            <w:caps/>
            <w:noProof/>
            <w:webHidden/>
          </w:rPr>
          <w:fldChar w:fldCharType="separate"/>
        </w:r>
        <w:r w:rsidR="00C9668B">
          <w:rPr>
            <w:b/>
            <w:caps/>
            <w:noProof/>
            <w:webHidden/>
          </w:rPr>
          <w:t>16</w:t>
        </w:r>
        <w:r w:rsidR="000B5FC1" w:rsidRPr="000B5FC1">
          <w:rPr>
            <w:b/>
            <w:caps/>
            <w:noProof/>
            <w:webHidden/>
          </w:rPr>
          <w:fldChar w:fldCharType="end"/>
        </w:r>
      </w:hyperlink>
    </w:p>
    <w:p w:rsidR="000B5FC1" w:rsidRPr="000B5FC1" w:rsidRDefault="00F71E6A">
      <w:pPr>
        <w:pStyle w:val="TOC1"/>
        <w:rPr>
          <w:rFonts w:asciiTheme="minorHAnsi" w:eastAsiaTheme="minorEastAsia" w:hAnsiTheme="minorHAnsi" w:cstheme="minorBidi"/>
          <w:b/>
          <w:caps/>
          <w:noProof/>
          <w:szCs w:val="22"/>
        </w:rPr>
      </w:pPr>
      <w:hyperlink w:anchor="_Toc366246016" w:history="1">
        <w:r w:rsidR="000B5FC1" w:rsidRPr="000B5FC1">
          <w:rPr>
            <w:rStyle w:val="Hyperlink"/>
            <w:b/>
            <w:caps/>
            <w:noProof/>
          </w:rPr>
          <w:t>APARTMENT PURCHASE</w:t>
        </w:r>
        <w:r w:rsidR="000B5FC1" w:rsidRPr="000B5FC1">
          <w:rPr>
            <w:b/>
            <w:caps/>
            <w:noProof/>
            <w:webHidden/>
          </w:rPr>
          <w:tab/>
        </w:r>
        <w:r w:rsidR="000B5FC1" w:rsidRPr="000B5FC1">
          <w:rPr>
            <w:b/>
            <w:caps/>
            <w:noProof/>
            <w:webHidden/>
          </w:rPr>
          <w:fldChar w:fldCharType="begin"/>
        </w:r>
        <w:r w:rsidR="000B5FC1" w:rsidRPr="000B5FC1">
          <w:rPr>
            <w:b/>
            <w:caps/>
            <w:noProof/>
            <w:webHidden/>
          </w:rPr>
          <w:instrText xml:space="preserve"> PAGEREF _Toc366246016 \h </w:instrText>
        </w:r>
        <w:r w:rsidR="000B5FC1" w:rsidRPr="000B5FC1">
          <w:rPr>
            <w:b/>
            <w:caps/>
            <w:noProof/>
            <w:webHidden/>
          </w:rPr>
        </w:r>
        <w:r w:rsidR="000B5FC1" w:rsidRPr="000B5FC1">
          <w:rPr>
            <w:b/>
            <w:caps/>
            <w:noProof/>
            <w:webHidden/>
          </w:rPr>
          <w:fldChar w:fldCharType="separate"/>
        </w:r>
        <w:r w:rsidR="00C9668B">
          <w:rPr>
            <w:b/>
            <w:caps/>
            <w:noProof/>
            <w:webHidden/>
          </w:rPr>
          <w:t>18</w:t>
        </w:r>
        <w:r w:rsidR="000B5FC1" w:rsidRPr="000B5FC1">
          <w:rPr>
            <w:b/>
            <w:caps/>
            <w:noProof/>
            <w:webHidden/>
          </w:rPr>
          <w:fldChar w:fldCharType="end"/>
        </w:r>
      </w:hyperlink>
    </w:p>
    <w:p w:rsidR="000B5FC1" w:rsidRPr="000B5FC1" w:rsidRDefault="00F71E6A">
      <w:pPr>
        <w:pStyle w:val="TOC1"/>
        <w:rPr>
          <w:rFonts w:asciiTheme="minorHAnsi" w:eastAsiaTheme="minorEastAsia" w:hAnsiTheme="minorHAnsi" w:cstheme="minorBidi"/>
          <w:b/>
          <w:caps/>
          <w:noProof/>
          <w:szCs w:val="22"/>
        </w:rPr>
      </w:pPr>
      <w:hyperlink w:anchor="_Toc366246017" w:history="1">
        <w:r w:rsidR="000B5FC1" w:rsidRPr="000B5FC1">
          <w:rPr>
            <w:rStyle w:val="Hyperlink"/>
            <w:b/>
            <w:caps/>
            <w:noProof/>
          </w:rPr>
          <w:t>Sauce</w:t>
        </w:r>
        <w:r w:rsidR="000B5FC1" w:rsidRPr="000B5FC1">
          <w:rPr>
            <w:b/>
            <w:caps/>
            <w:noProof/>
            <w:webHidden/>
          </w:rPr>
          <w:tab/>
        </w:r>
        <w:r w:rsidR="000B5FC1" w:rsidRPr="000B5FC1">
          <w:rPr>
            <w:b/>
            <w:caps/>
            <w:noProof/>
            <w:webHidden/>
          </w:rPr>
          <w:fldChar w:fldCharType="begin"/>
        </w:r>
        <w:r w:rsidR="000B5FC1" w:rsidRPr="000B5FC1">
          <w:rPr>
            <w:b/>
            <w:caps/>
            <w:noProof/>
            <w:webHidden/>
          </w:rPr>
          <w:instrText xml:space="preserve"> PAGEREF _Toc366246017 \h </w:instrText>
        </w:r>
        <w:r w:rsidR="000B5FC1" w:rsidRPr="000B5FC1">
          <w:rPr>
            <w:b/>
            <w:caps/>
            <w:noProof/>
            <w:webHidden/>
          </w:rPr>
        </w:r>
        <w:r w:rsidR="000B5FC1" w:rsidRPr="000B5FC1">
          <w:rPr>
            <w:b/>
            <w:caps/>
            <w:noProof/>
            <w:webHidden/>
          </w:rPr>
          <w:fldChar w:fldCharType="separate"/>
        </w:r>
        <w:r w:rsidR="00C9668B">
          <w:rPr>
            <w:b/>
            <w:caps/>
            <w:noProof/>
            <w:webHidden/>
          </w:rPr>
          <w:t>19</w:t>
        </w:r>
        <w:r w:rsidR="000B5FC1" w:rsidRPr="000B5FC1">
          <w:rPr>
            <w:b/>
            <w:caps/>
            <w:noProof/>
            <w:webHidden/>
          </w:rPr>
          <w:fldChar w:fldCharType="end"/>
        </w:r>
      </w:hyperlink>
    </w:p>
    <w:p w:rsidR="000B5FC1" w:rsidRDefault="00F66577" w:rsidP="00E27782">
      <w:pPr>
        <w:pStyle w:val="Default"/>
        <w:tabs>
          <w:tab w:val="left" w:pos="7560"/>
        </w:tabs>
        <w:rPr>
          <w:sz w:val="22"/>
          <w:szCs w:val="22"/>
        </w:rPr>
        <w:sectPr w:rsidR="000B5FC1" w:rsidSect="000B5FC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docGrid w:linePitch="360"/>
        </w:sectPr>
      </w:pPr>
      <w:r>
        <w:rPr>
          <w:sz w:val="22"/>
          <w:szCs w:val="22"/>
        </w:rPr>
        <w:fldChar w:fldCharType="end"/>
      </w:r>
    </w:p>
    <w:p w:rsidR="00755D5B" w:rsidRPr="00607DC2" w:rsidRDefault="00755D5B" w:rsidP="00607DC2">
      <w:pPr>
        <w:pStyle w:val="Heading1"/>
      </w:pPr>
      <w:bookmarkStart w:id="0" w:name="_Toc366246007"/>
      <w:r w:rsidRPr="00607DC2">
        <w:t>Car drive</w:t>
      </w:r>
      <w:bookmarkEnd w:id="0"/>
    </w:p>
    <w:p w:rsidR="00755D5B" w:rsidRPr="00BB5B23" w:rsidRDefault="00755D5B" w:rsidP="00755D5B">
      <w:pPr>
        <w:pStyle w:val="stem"/>
        <w:rPr>
          <w:snapToGrid w:val="0"/>
          <w:lang w:val="en-US"/>
        </w:rPr>
      </w:pPr>
      <w:r w:rsidRPr="00BB5B23">
        <w:rPr>
          <w:snapToGrid w:val="0"/>
          <w:lang w:val="en-US"/>
        </w:rPr>
        <w:t>Kelly went for a drive in her car.  During the drive, a cat ran in front of the car.  Kelly slammed on the brakes and missed the cat.</w:t>
      </w:r>
    </w:p>
    <w:p w:rsidR="00755D5B" w:rsidRPr="00BB5B23" w:rsidRDefault="00755D5B" w:rsidP="00755D5B">
      <w:pPr>
        <w:pStyle w:val="stem"/>
        <w:rPr>
          <w:snapToGrid w:val="0"/>
          <w:lang w:val="en-US"/>
        </w:rPr>
      </w:pPr>
      <w:r w:rsidRPr="00BB5B23">
        <w:rPr>
          <w:snapToGrid w:val="0"/>
          <w:lang w:val="en-US"/>
        </w:rPr>
        <w:t xml:space="preserve">Slightly shaken, Kelly decided to return home. </w:t>
      </w:r>
    </w:p>
    <w:p w:rsidR="00755D5B" w:rsidRPr="00BB5B23" w:rsidRDefault="00755D5B" w:rsidP="00755D5B">
      <w:pPr>
        <w:pStyle w:val="stem"/>
        <w:rPr>
          <w:lang w:val="en-US"/>
        </w:rPr>
      </w:pPr>
      <w:r w:rsidRPr="00BB5B23">
        <w:rPr>
          <w:noProof/>
          <w:lang w:val="en-US"/>
        </w:rPr>
        <mc:AlternateContent>
          <mc:Choice Requires="wpg">
            <w:drawing>
              <wp:anchor distT="0" distB="0" distL="114300" distR="114300" simplePos="0" relativeHeight="251752448" behindDoc="0" locked="1" layoutInCell="0" allowOverlap="1" wp14:anchorId="2DDB5191" wp14:editId="51D4F7D9">
                <wp:simplePos x="0" y="0"/>
                <wp:positionH relativeFrom="column">
                  <wp:posOffset>91440</wp:posOffset>
                </wp:positionH>
                <wp:positionV relativeFrom="paragraph">
                  <wp:posOffset>393700</wp:posOffset>
                </wp:positionV>
                <wp:extent cx="4877435" cy="2755900"/>
                <wp:effectExtent l="3810" t="0" r="0" b="0"/>
                <wp:wrapTopAndBottom/>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2755900"/>
                          <a:chOff x="1941" y="3883"/>
                          <a:chExt cx="7681" cy="4340"/>
                        </a:xfrm>
                      </wpg:grpSpPr>
                      <wpg:grpSp>
                        <wpg:cNvPr id="297" name="Group 3"/>
                        <wpg:cNvGrpSpPr>
                          <a:grpSpLocks/>
                        </wpg:cNvGrpSpPr>
                        <wpg:grpSpPr bwMode="auto">
                          <a:xfrm>
                            <a:off x="1941" y="3883"/>
                            <a:ext cx="7681" cy="4340"/>
                            <a:chOff x="1941" y="3883"/>
                            <a:chExt cx="7681" cy="4340"/>
                          </a:xfrm>
                        </wpg:grpSpPr>
                        <wpg:grpSp>
                          <wpg:cNvPr id="298" name="Group 4"/>
                          <wpg:cNvGrpSpPr>
                            <a:grpSpLocks/>
                          </wpg:cNvGrpSpPr>
                          <wpg:grpSpPr bwMode="auto">
                            <a:xfrm>
                              <a:off x="3147" y="7357"/>
                              <a:ext cx="6475" cy="465"/>
                              <a:chOff x="2652" y="6777"/>
                              <a:chExt cx="6475" cy="465"/>
                            </a:xfrm>
                          </wpg:grpSpPr>
                          <wps:wsp>
                            <wps:cNvPr id="299" name="Text Box 5"/>
                            <wps:cNvSpPr txBox="1">
                              <a:spLocks noChangeArrowheads="1"/>
                            </wps:cNvSpPr>
                            <wps:spPr bwMode="auto">
                              <a:xfrm>
                                <a:off x="2652" y="6777"/>
                                <a:ext cx="7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755D5B">
                                  <w:pPr>
                                    <w:pStyle w:val="tablehead"/>
                                    <w:rPr>
                                      <w:noProof w:val="0"/>
                                    </w:rPr>
                                  </w:pPr>
                                  <w:r>
                                    <w:rPr>
                                      <w:noProof w:val="0"/>
                                    </w:rPr>
                                    <w:t>9:00</w:t>
                                  </w:r>
                                </w:p>
                              </w:txbxContent>
                            </wps:txbx>
                            <wps:bodyPr rot="0" vert="horz" wrap="square" lIns="91440" tIns="45720" rIns="91440" bIns="45720" anchor="t" anchorCtr="0" upright="1">
                              <a:noAutofit/>
                            </wps:bodyPr>
                          </wps:wsp>
                          <wps:wsp>
                            <wps:cNvPr id="300" name="Text Box 6"/>
                            <wps:cNvSpPr txBox="1">
                              <a:spLocks noChangeArrowheads="1"/>
                            </wps:cNvSpPr>
                            <wps:spPr bwMode="auto">
                              <a:xfrm>
                                <a:off x="4597" y="6792"/>
                                <a:ext cx="7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755D5B">
                                  <w:pPr>
                                    <w:pStyle w:val="tablehead"/>
                                    <w:rPr>
                                      <w:noProof w:val="0"/>
                                    </w:rPr>
                                  </w:pPr>
                                  <w:r>
                                    <w:rPr>
                                      <w:noProof w:val="0"/>
                                    </w:rPr>
                                    <w:t>9:04</w:t>
                                  </w:r>
                                </w:p>
                              </w:txbxContent>
                            </wps:txbx>
                            <wps:bodyPr rot="0" vert="horz" wrap="square" lIns="91440" tIns="45720" rIns="91440" bIns="45720" anchor="t" anchorCtr="0" upright="1">
                              <a:noAutofit/>
                            </wps:bodyPr>
                          </wps:wsp>
                          <wps:wsp>
                            <wps:cNvPr id="301" name="Text Box 7"/>
                            <wps:cNvSpPr txBox="1">
                              <a:spLocks noChangeArrowheads="1"/>
                            </wps:cNvSpPr>
                            <wps:spPr bwMode="auto">
                              <a:xfrm>
                                <a:off x="6512" y="6792"/>
                                <a:ext cx="7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755D5B">
                                  <w:pPr>
                                    <w:pStyle w:val="tablehead"/>
                                    <w:rPr>
                                      <w:noProof w:val="0"/>
                                    </w:rPr>
                                  </w:pPr>
                                  <w:r>
                                    <w:rPr>
                                      <w:noProof w:val="0"/>
                                    </w:rPr>
                                    <w:t>9:08</w:t>
                                  </w:r>
                                </w:p>
                              </w:txbxContent>
                            </wps:txbx>
                            <wps:bodyPr rot="0" vert="horz" wrap="square" lIns="91440" tIns="45720" rIns="91440" bIns="45720" anchor="t" anchorCtr="0" upright="1">
                              <a:noAutofit/>
                            </wps:bodyPr>
                          </wps:wsp>
                          <wps:wsp>
                            <wps:cNvPr id="302" name="Text Box 8"/>
                            <wps:cNvSpPr txBox="1">
                              <a:spLocks noChangeArrowheads="1"/>
                            </wps:cNvSpPr>
                            <wps:spPr bwMode="auto">
                              <a:xfrm>
                                <a:off x="8377" y="6792"/>
                                <a:ext cx="7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755D5B">
                                  <w:pPr>
                                    <w:pStyle w:val="tablehead"/>
                                    <w:rPr>
                                      <w:noProof w:val="0"/>
                                    </w:rPr>
                                  </w:pPr>
                                  <w:r>
                                    <w:rPr>
                                      <w:noProof w:val="0"/>
                                    </w:rPr>
                                    <w:t>9:12</w:t>
                                  </w:r>
                                </w:p>
                              </w:txbxContent>
                            </wps:txbx>
                            <wps:bodyPr rot="0" vert="horz" wrap="square" lIns="91440" tIns="45720" rIns="91440" bIns="45720" anchor="t" anchorCtr="0" upright="1">
                              <a:noAutofit/>
                            </wps:bodyPr>
                          </wps:wsp>
                        </wpg:grpSp>
                        <wpg:grpSp>
                          <wpg:cNvPr id="303" name="Group 9"/>
                          <wpg:cNvGrpSpPr>
                            <a:grpSpLocks/>
                          </wpg:cNvGrpSpPr>
                          <wpg:grpSpPr bwMode="auto">
                            <a:xfrm>
                              <a:off x="5391" y="3883"/>
                              <a:ext cx="1860" cy="4340"/>
                              <a:chOff x="4550" y="3380"/>
                              <a:chExt cx="1860" cy="4340"/>
                            </a:xfrm>
                          </wpg:grpSpPr>
                          <wps:wsp>
                            <wps:cNvPr id="304" name="Text Box 10"/>
                            <wps:cNvSpPr txBox="1">
                              <a:spLocks noChangeArrowheads="1"/>
                            </wps:cNvSpPr>
                            <wps:spPr bwMode="auto">
                              <a:xfrm>
                                <a:off x="4550" y="3380"/>
                                <a:ext cx="186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755D5B">
                                  <w:pPr>
                                    <w:pStyle w:val="tablehead"/>
                                  </w:pPr>
                                  <w:r>
                                    <w:t>Kelly’s drive</w:t>
                                  </w:r>
                                </w:p>
                              </w:txbxContent>
                            </wps:txbx>
                            <wps:bodyPr rot="0" vert="horz" wrap="square" lIns="91440" tIns="45720" rIns="91440" bIns="45720" anchor="t" anchorCtr="0" upright="1">
                              <a:noAutofit/>
                            </wps:bodyPr>
                          </wps:wsp>
                          <wps:wsp>
                            <wps:cNvPr id="305" name="Text Box 11"/>
                            <wps:cNvSpPr txBox="1">
                              <a:spLocks noChangeArrowheads="1"/>
                            </wps:cNvSpPr>
                            <wps:spPr bwMode="auto">
                              <a:xfrm>
                                <a:off x="5010" y="7270"/>
                                <a:ext cx="9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755D5B">
                                  <w:pPr>
                                    <w:pStyle w:val="tablehead"/>
                                    <w:rPr>
                                      <w:noProof w:val="0"/>
                                    </w:rPr>
                                  </w:pPr>
                                  <w:r>
                                    <w:rPr>
                                      <w:noProof w:val="0"/>
                                    </w:rPr>
                                    <w:t>Time</w:t>
                                  </w:r>
                                </w:p>
                              </w:txbxContent>
                            </wps:txbx>
                            <wps:bodyPr rot="0" vert="horz" wrap="square" lIns="91440" tIns="45720" rIns="91440" bIns="45720" anchor="t" anchorCtr="0" upright="1">
                              <a:noAutofit/>
                            </wps:bodyPr>
                          </wps:wsp>
                        </wpg:grpSp>
                        <wpg:grpSp>
                          <wpg:cNvPr id="306" name="Group 12"/>
                          <wpg:cNvGrpSpPr>
                            <a:grpSpLocks/>
                          </wpg:cNvGrpSpPr>
                          <wpg:grpSpPr bwMode="auto">
                            <a:xfrm>
                              <a:off x="1941" y="4291"/>
                              <a:ext cx="1680" cy="3300"/>
                              <a:chOff x="1941" y="4291"/>
                              <a:chExt cx="1680" cy="3300"/>
                            </a:xfrm>
                          </wpg:grpSpPr>
                          <wps:wsp>
                            <wps:cNvPr id="307" name="Text Box 13"/>
                            <wps:cNvSpPr txBox="1">
                              <a:spLocks noChangeArrowheads="1"/>
                            </wps:cNvSpPr>
                            <wps:spPr bwMode="auto">
                              <a:xfrm>
                                <a:off x="3091" y="4291"/>
                                <a:ext cx="53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755D5B">
                                  <w:pPr>
                                    <w:pStyle w:val="tablehead"/>
                                  </w:pPr>
                                  <w:r>
                                    <w:t>72</w:t>
                                  </w:r>
                                </w:p>
                              </w:txbxContent>
                            </wps:txbx>
                            <wps:bodyPr rot="0" vert="horz" wrap="square" lIns="91440" tIns="45720" rIns="91440" bIns="45720" anchor="t" anchorCtr="0" upright="1">
                              <a:noAutofit/>
                            </wps:bodyPr>
                          </wps:wsp>
                          <wps:wsp>
                            <wps:cNvPr id="308" name="Text Box 14"/>
                            <wps:cNvSpPr txBox="1">
                              <a:spLocks noChangeArrowheads="1"/>
                            </wps:cNvSpPr>
                            <wps:spPr bwMode="auto">
                              <a:xfrm>
                                <a:off x="3091" y="4741"/>
                                <a:ext cx="53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755D5B">
                                  <w:pPr>
                                    <w:pStyle w:val="tablehead"/>
                                    <w:rPr>
                                      <w:noProof w:val="0"/>
                                    </w:rPr>
                                  </w:pPr>
                                  <w:r>
                                    <w:rPr>
                                      <w:noProof w:val="0"/>
                                    </w:rPr>
                                    <w:t>60</w:t>
                                  </w:r>
                                </w:p>
                              </w:txbxContent>
                            </wps:txbx>
                            <wps:bodyPr rot="0" vert="horz" wrap="square" lIns="91440" tIns="45720" rIns="91440" bIns="45720" anchor="t" anchorCtr="0" upright="1">
                              <a:noAutofit/>
                            </wps:bodyPr>
                          </wps:wsp>
                          <wps:wsp>
                            <wps:cNvPr id="309" name="Text Box 15"/>
                            <wps:cNvSpPr txBox="1">
                              <a:spLocks noChangeArrowheads="1"/>
                            </wps:cNvSpPr>
                            <wps:spPr bwMode="auto">
                              <a:xfrm>
                                <a:off x="3091" y="5211"/>
                                <a:ext cx="53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755D5B">
                                  <w:pPr>
                                    <w:pStyle w:val="tablehead"/>
                                    <w:rPr>
                                      <w:noProof w:val="0"/>
                                    </w:rPr>
                                  </w:pPr>
                                  <w:r>
                                    <w:rPr>
                                      <w:noProof w:val="0"/>
                                    </w:rPr>
                                    <w:t>48</w:t>
                                  </w:r>
                                </w:p>
                              </w:txbxContent>
                            </wps:txbx>
                            <wps:bodyPr rot="0" vert="horz" wrap="square" lIns="91440" tIns="45720" rIns="91440" bIns="45720" anchor="t" anchorCtr="0" upright="1">
                              <a:noAutofit/>
                            </wps:bodyPr>
                          </wps:wsp>
                          <wps:wsp>
                            <wps:cNvPr id="310" name="Text Box 16"/>
                            <wps:cNvSpPr txBox="1">
                              <a:spLocks noChangeArrowheads="1"/>
                            </wps:cNvSpPr>
                            <wps:spPr bwMode="auto">
                              <a:xfrm>
                                <a:off x="3091" y="5691"/>
                                <a:ext cx="53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755D5B">
                                  <w:pPr>
                                    <w:pStyle w:val="tablehead"/>
                                    <w:rPr>
                                      <w:noProof w:val="0"/>
                                    </w:rPr>
                                  </w:pPr>
                                  <w:r>
                                    <w:rPr>
                                      <w:noProof w:val="0"/>
                                    </w:rPr>
                                    <w:t>36</w:t>
                                  </w:r>
                                </w:p>
                              </w:txbxContent>
                            </wps:txbx>
                            <wps:bodyPr rot="0" vert="horz" wrap="square" lIns="91440" tIns="45720" rIns="91440" bIns="45720" anchor="t" anchorCtr="0" upright="1">
                              <a:noAutofit/>
                            </wps:bodyPr>
                          </wps:wsp>
                          <wps:wsp>
                            <wps:cNvPr id="311" name="Text Box 17"/>
                            <wps:cNvSpPr txBox="1">
                              <a:spLocks noChangeArrowheads="1"/>
                            </wps:cNvSpPr>
                            <wps:spPr bwMode="auto">
                              <a:xfrm>
                                <a:off x="3091" y="6161"/>
                                <a:ext cx="53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755D5B">
                                  <w:pPr>
                                    <w:pStyle w:val="tablehead"/>
                                    <w:rPr>
                                      <w:noProof w:val="0"/>
                                    </w:rPr>
                                  </w:pPr>
                                  <w:r>
                                    <w:rPr>
                                      <w:noProof w:val="0"/>
                                    </w:rPr>
                                    <w:t>24</w:t>
                                  </w:r>
                                </w:p>
                              </w:txbxContent>
                            </wps:txbx>
                            <wps:bodyPr rot="0" vert="horz" wrap="square" lIns="91440" tIns="45720" rIns="91440" bIns="45720" anchor="t" anchorCtr="0" upright="1">
                              <a:noAutofit/>
                            </wps:bodyPr>
                          </wps:wsp>
                          <wps:wsp>
                            <wps:cNvPr id="312" name="Text Box 18"/>
                            <wps:cNvSpPr txBox="1">
                              <a:spLocks noChangeArrowheads="1"/>
                            </wps:cNvSpPr>
                            <wps:spPr bwMode="auto">
                              <a:xfrm>
                                <a:off x="3091" y="6646"/>
                                <a:ext cx="53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755D5B">
                                  <w:pPr>
                                    <w:pStyle w:val="tablehead"/>
                                    <w:rPr>
                                      <w:noProof w:val="0"/>
                                    </w:rPr>
                                  </w:pPr>
                                  <w:r>
                                    <w:rPr>
                                      <w:noProof w:val="0"/>
                                    </w:rPr>
                                    <w:t>12</w:t>
                                  </w:r>
                                </w:p>
                              </w:txbxContent>
                            </wps:txbx>
                            <wps:bodyPr rot="0" vert="horz" wrap="square" lIns="91440" tIns="45720" rIns="91440" bIns="45720" anchor="t" anchorCtr="0" upright="1">
                              <a:noAutofit/>
                            </wps:bodyPr>
                          </wps:wsp>
                          <wps:wsp>
                            <wps:cNvPr id="313" name="Text Box 19"/>
                            <wps:cNvSpPr txBox="1">
                              <a:spLocks noChangeArrowheads="1"/>
                            </wps:cNvSpPr>
                            <wps:spPr bwMode="auto">
                              <a:xfrm>
                                <a:off x="3091" y="7101"/>
                                <a:ext cx="53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755D5B">
                                  <w:pPr>
                                    <w:pStyle w:val="tablehead"/>
                                    <w:rPr>
                                      <w:noProof w:val="0"/>
                                    </w:rPr>
                                  </w:pPr>
                                  <w:r>
                                    <w:rPr>
                                      <w:noProof w:val="0"/>
                                    </w:rPr>
                                    <w:t>0</w:t>
                                  </w:r>
                                </w:p>
                              </w:txbxContent>
                            </wps:txbx>
                            <wps:bodyPr rot="0" vert="horz" wrap="square" lIns="91440" tIns="45720" rIns="91440" bIns="45720" anchor="t" anchorCtr="0" upright="1">
                              <a:noAutofit/>
                            </wps:bodyPr>
                          </wps:wsp>
                          <wps:wsp>
                            <wps:cNvPr id="314" name="Text Box 20"/>
                            <wps:cNvSpPr txBox="1">
                              <a:spLocks noChangeArrowheads="1"/>
                            </wps:cNvSpPr>
                            <wps:spPr bwMode="auto">
                              <a:xfrm>
                                <a:off x="1941" y="5270"/>
                                <a:ext cx="124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755D5B">
                                  <w:pPr>
                                    <w:pStyle w:val="tablehead"/>
                                    <w:jc w:val="center"/>
                                  </w:pPr>
                                  <w:r>
                                    <w:t>Speed</w:t>
                                  </w:r>
                                </w:p>
                                <w:p w:rsidR="003217F3" w:rsidRDefault="003217F3" w:rsidP="00755D5B">
                                  <w:pPr>
                                    <w:pStyle w:val="tablehead"/>
                                    <w:jc w:val="center"/>
                                  </w:pPr>
                                  <w:r>
                                    <w:t>(km/h)</w:t>
                                  </w:r>
                                </w:p>
                              </w:txbxContent>
                            </wps:txbx>
                            <wps:bodyPr rot="0" vert="horz" wrap="square" lIns="91440" tIns="45720" rIns="91440" bIns="45720" anchor="t" anchorCtr="0" upright="1">
                              <a:noAutofit/>
                            </wps:bodyPr>
                          </wps:wsp>
                        </wpg:grpSp>
                      </wpg:grpSp>
                      <pic:pic xmlns:pic="http://schemas.openxmlformats.org/drawingml/2006/picture">
                        <pic:nvPicPr>
                          <pic:cNvPr id="315" name="Picture 21" descr="car_dri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540" y="4440"/>
                            <a:ext cx="5760"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7.2pt;margin-top:31pt;width:384.05pt;height:217pt;z-index:251752448" coordorigin="1941,3883" coordsize="7681,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" o:allowincell="f">
                <v:group id="Group 3" o:spid="_x0000_s1027" style="position:absolute;left:1941;top:3883;width:7681;height:4340" coordorigin="1941,3883" coordsize="7681,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group id="Group 4" o:spid="_x0000_s1028" style="position:absolute;left:3147;top:7357;width:6475;height:465" coordorigin="2652,6777" coordsize="647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type id="_x0000_t202" coordsize="21600,21600" o:spt="202" path="m,l,21600r21600,l21600,xe">
                      <v:stroke joinstyle="miter"/>
                      <v:path gradientshapeok="t" o:connecttype="rect"/>
                    </v:shapetype>
                    <v:shape id="_x0000_s1029" type="#_x0000_t202" style="position:absolute;left:2652;top:6777;width:7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3217F3" w:rsidRDefault="003217F3" w:rsidP="00755D5B">
                            <w:pPr>
                              <w:pStyle w:val="tablehead"/>
                              <w:rPr>
                                <w:noProof w:val="0"/>
                              </w:rPr>
                            </w:pPr>
                            <w:r>
                              <w:rPr>
                                <w:noProof w:val="0"/>
                              </w:rPr>
                              <w:t>9:00</w:t>
                            </w:r>
                          </w:p>
                        </w:txbxContent>
                      </v:textbox>
                    </v:shape>
                    <v:shape id="_x0000_s1030" type="#_x0000_t202" style="position:absolute;left:4597;top:6792;width:7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3217F3" w:rsidRDefault="003217F3" w:rsidP="00755D5B">
                            <w:pPr>
                              <w:pStyle w:val="tablehead"/>
                              <w:rPr>
                                <w:noProof w:val="0"/>
                              </w:rPr>
                            </w:pPr>
                            <w:r>
                              <w:rPr>
                                <w:noProof w:val="0"/>
                              </w:rPr>
                              <w:t>9:04</w:t>
                            </w:r>
                          </w:p>
                        </w:txbxContent>
                      </v:textbox>
                    </v:shape>
                    <v:shape id="Text Box 7" o:spid="_x0000_s1031" type="#_x0000_t202" style="position:absolute;left:6512;top:6792;width:7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3217F3" w:rsidRDefault="003217F3" w:rsidP="00755D5B">
                            <w:pPr>
                              <w:pStyle w:val="tablehead"/>
                              <w:rPr>
                                <w:noProof w:val="0"/>
                              </w:rPr>
                            </w:pPr>
                            <w:r>
                              <w:rPr>
                                <w:noProof w:val="0"/>
                              </w:rPr>
                              <w:t>9:08</w:t>
                            </w:r>
                          </w:p>
                        </w:txbxContent>
                      </v:textbox>
                    </v:shape>
                    <v:shape id="Text Box 8" o:spid="_x0000_s1032" type="#_x0000_t202" style="position:absolute;left:8377;top:6792;width:7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3217F3" w:rsidRDefault="003217F3" w:rsidP="00755D5B">
                            <w:pPr>
                              <w:pStyle w:val="tablehead"/>
                              <w:rPr>
                                <w:noProof w:val="0"/>
                              </w:rPr>
                            </w:pPr>
                            <w:r>
                              <w:rPr>
                                <w:noProof w:val="0"/>
                              </w:rPr>
                              <w:t>9:12</w:t>
                            </w:r>
                          </w:p>
                        </w:txbxContent>
                      </v:textbox>
                    </v:shape>
                  </v:group>
                  <v:group id="Group 9" o:spid="_x0000_s1033" style="position:absolute;left:5391;top:3883;width:1860;height:4340" coordorigin="4550,3380" coordsize="1860,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Text Box 10" o:spid="_x0000_s1034" type="#_x0000_t202" style="position:absolute;left:4550;top:3380;width:186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3217F3" w:rsidRDefault="003217F3" w:rsidP="00755D5B">
                            <w:pPr>
                              <w:pStyle w:val="tablehead"/>
                            </w:pPr>
                            <w:r>
                              <w:t>Kelly’s drive</w:t>
                            </w:r>
                          </w:p>
                        </w:txbxContent>
                      </v:textbox>
                    </v:shape>
                    <v:shape id="_x0000_s1035" type="#_x0000_t202" style="position:absolute;left:5010;top:7270;width:9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3217F3" w:rsidRDefault="003217F3" w:rsidP="00755D5B">
                            <w:pPr>
                              <w:pStyle w:val="tablehead"/>
                              <w:rPr>
                                <w:noProof w:val="0"/>
                              </w:rPr>
                            </w:pPr>
                            <w:r>
                              <w:rPr>
                                <w:noProof w:val="0"/>
                              </w:rPr>
                              <w:t>Time</w:t>
                            </w:r>
                          </w:p>
                        </w:txbxContent>
                      </v:textbox>
                    </v:shape>
                  </v:group>
                  <v:group id="_x0000_s1036" style="position:absolute;left:1941;top:4291;width:1680;height:3300" coordorigin="1941,4291" coordsize="1680,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Text Box 13" o:spid="_x0000_s1037" type="#_x0000_t202" style="position:absolute;left:3091;top:4291;width:53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3217F3" w:rsidRDefault="003217F3" w:rsidP="00755D5B">
                            <w:pPr>
                              <w:pStyle w:val="tablehead"/>
                            </w:pPr>
                            <w:r>
                              <w:t>72</w:t>
                            </w:r>
                          </w:p>
                        </w:txbxContent>
                      </v:textbox>
                    </v:shape>
                    <v:shape id="Text Box 14" o:spid="_x0000_s1038" type="#_x0000_t202" style="position:absolute;left:3091;top:4741;width:53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3217F3" w:rsidRDefault="003217F3" w:rsidP="00755D5B">
                            <w:pPr>
                              <w:pStyle w:val="tablehead"/>
                              <w:rPr>
                                <w:noProof w:val="0"/>
                              </w:rPr>
                            </w:pPr>
                            <w:r>
                              <w:rPr>
                                <w:noProof w:val="0"/>
                              </w:rPr>
                              <w:t>60</w:t>
                            </w:r>
                          </w:p>
                        </w:txbxContent>
                      </v:textbox>
                    </v:shape>
                    <v:shape id="Text Box 15" o:spid="_x0000_s1039" type="#_x0000_t202" style="position:absolute;left:3091;top:5211;width:53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3217F3" w:rsidRDefault="003217F3" w:rsidP="00755D5B">
                            <w:pPr>
                              <w:pStyle w:val="tablehead"/>
                              <w:rPr>
                                <w:noProof w:val="0"/>
                              </w:rPr>
                            </w:pPr>
                            <w:r>
                              <w:rPr>
                                <w:noProof w:val="0"/>
                              </w:rPr>
                              <w:t>48</w:t>
                            </w:r>
                          </w:p>
                        </w:txbxContent>
                      </v:textbox>
                    </v:shape>
                    <v:shape id="Text Box 16" o:spid="_x0000_s1040" type="#_x0000_t202" style="position:absolute;left:3091;top:5691;width:53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3217F3" w:rsidRDefault="003217F3" w:rsidP="00755D5B">
                            <w:pPr>
                              <w:pStyle w:val="tablehead"/>
                              <w:rPr>
                                <w:noProof w:val="0"/>
                              </w:rPr>
                            </w:pPr>
                            <w:r>
                              <w:rPr>
                                <w:noProof w:val="0"/>
                              </w:rPr>
                              <w:t>36</w:t>
                            </w:r>
                          </w:p>
                        </w:txbxContent>
                      </v:textbox>
                    </v:shape>
                    <v:shape id="Text Box 17" o:spid="_x0000_s1041" type="#_x0000_t202" style="position:absolute;left:3091;top:6161;width:53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3217F3" w:rsidRDefault="003217F3" w:rsidP="00755D5B">
                            <w:pPr>
                              <w:pStyle w:val="tablehead"/>
                              <w:rPr>
                                <w:noProof w:val="0"/>
                              </w:rPr>
                            </w:pPr>
                            <w:r>
                              <w:rPr>
                                <w:noProof w:val="0"/>
                              </w:rPr>
                              <w:t>24</w:t>
                            </w:r>
                          </w:p>
                        </w:txbxContent>
                      </v:textbox>
                    </v:shape>
                    <v:shape id="Text Box 18" o:spid="_x0000_s1042" type="#_x0000_t202" style="position:absolute;left:3091;top:6646;width:53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3217F3" w:rsidRDefault="003217F3" w:rsidP="00755D5B">
                            <w:pPr>
                              <w:pStyle w:val="tablehead"/>
                              <w:rPr>
                                <w:noProof w:val="0"/>
                              </w:rPr>
                            </w:pPr>
                            <w:r>
                              <w:rPr>
                                <w:noProof w:val="0"/>
                              </w:rPr>
                              <w:t>12</w:t>
                            </w:r>
                          </w:p>
                        </w:txbxContent>
                      </v:textbox>
                    </v:shape>
                    <v:shape id="Text Box 19" o:spid="_x0000_s1043" type="#_x0000_t202" style="position:absolute;left:3091;top:7101;width:53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3217F3" w:rsidRDefault="003217F3" w:rsidP="00755D5B">
                            <w:pPr>
                              <w:pStyle w:val="tablehead"/>
                              <w:rPr>
                                <w:noProof w:val="0"/>
                              </w:rPr>
                            </w:pPr>
                            <w:r>
                              <w:rPr>
                                <w:noProof w:val="0"/>
                              </w:rPr>
                              <w:t>0</w:t>
                            </w:r>
                          </w:p>
                        </w:txbxContent>
                      </v:textbox>
                    </v:shape>
                    <v:shape id="Text Box 20" o:spid="_x0000_s1044" type="#_x0000_t202" style="position:absolute;left:1941;top:5270;width:124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3217F3" w:rsidRDefault="003217F3" w:rsidP="00755D5B">
                            <w:pPr>
                              <w:pStyle w:val="tablehead"/>
                              <w:jc w:val="center"/>
                            </w:pPr>
                            <w:r>
                              <w:t>Speed</w:t>
                            </w:r>
                          </w:p>
                          <w:p w:rsidR="003217F3" w:rsidRDefault="003217F3" w:rsidP="00755D5B">
                            <w:pPr>
                              <w:pStyle w:val="tablehead"/>
                              <w:jc w:val="center"/>
                            </w:pPr>
                            <w:r>
                              <w:t>(km/h)</w:t>
                            </w:r>
                          </w:p>
                        </w:txbxContent>
                      </v:textbox>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5" type="#_x0000_t75" alt="car_drive" style="position:absolute;left:3540;top:4440;width:5760;height:2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t14zEAAAA3AAAAA8AAABkcnMvZG93bnJldi54bWxEj92KwjAUhO+FfYdwFrzTtLsoWo3iD4I3&#10;yq76AIfm2Babk5JEW9/eCAt7OczMN8x82ZlaPMj5yrKCdJiAIM6trrhQcDnvBhMQPiBrrC2Tgid5&#10;WC4+enPMtG35lx6nUIgIYZ+hgjKEJpPS5yUZ9EPbEEfvap3BEKUrpHbYRrip5VeSjKXBiuNCiQ1t&#10;Sspvp7tRsP6pq1Gyddcjb+z0nl4O2/Z2UKr/2a1mIAJ14T/8195rBd/pCN5n4hG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t14zEAAAA3AAAAA8AAAAAAAAAAAAAAAAA&#10;nwIAAGRycy9kb3ducmV2LnhtbFBLBQYAAAAABAAEAPcAAACQAwAAAAA=&#10;">
                  <v:imagedata r:id="rId20" o:title="car_drive"/>
                </v:shape>
                <w10:wrap type="topAndBottom"/>
                <w10:anchorlock/>
              </v:group>
            </w:pict>
          </mc:Fallback>
        </mc:AlternateContent>
      </w:r>
      <w:r w:rsidRPr="00BB5B23">
        <w:rPr>
          <w:snapToGrid w:val="0"/>
          <w:lang w:val="en-US"/>
        </w:rPr>
        <w:t>The graph below is a simplified record of the car’s speed during the drive.</w:t>
      </w:r>
    </w:p>
    <w:p w:rsidR="00755D5B" w:rsidRPr="00BB5B23" w:rsidRDefault="00755D5B" w:rsidP="00755D5B">
      <w:pPr>
        <w:pStyle w:val="Heading2NoPageBreak"/>
        <w:outlineLvl w:val="1"/>
        <w:rPr>
          <w:lang w:val="en-US"/>
        </w:rPr>
      </w:pPr>
      <w:r w:rsidRPr="00BB5B23">
        <w:rPr>
          <w:lang w:val="en-US"/>
        </w:rPr>
        <w:t>: CAR DRIVE</w:t>
      </w:r>
      <w:r w:rsidRPr="00BB5B23">
        <w:rPr>
          <w:lang w:val="en-US"/>
        </w:rPr>
        <w:tab/>
      </w:r>
      <w:r w:rsidRPr="00BB5B23">
        <w:rPr>
          <w:rStyle w:val="ItemLabel"/>
          <w:lang w:val="en-US"/>
        </w:rPr>
        <w:t>M302Q01</w:t>
      </w:r>
    </w:p>
    <w:p w:rsidR="00755D5B" w:rsidRPr="00BB5B23" w:rsidRDefault="00755D5B" w:rsidP="00755D5B">
      <w:pPr>
        <w:pStyle w:val="stem"/>
        <w:rPr>
          <w:snapToGrid w:val="0"/>
          <w:lang w:val="en-US"/>
        </w:rPr>
      </w:pPr>
      <w:r w:rsidRPr="00BB5B23">
        <w:rPr>
          <w:snapToGrid w:val="0"/>
          <w:lang w:val="en-US"/>
        </w:rPr>
        <w:t>What was the maximum speed of the car during the drive?</w:t>
      </w:r>
    </w:p>
    <w:p w:rsidR="00755D5B" w:rsidRPr="00BB5B23" w:rsidRDefault="00755D5B" w:rsidP="00755D5B">
      <w:pPr>
        <w:pStyle w:val="HalfLine"/>
        <w:rPr>
          <w:lang w:val="en-US"/>
        </w:rPr>
      </w:pPr>
      <w:r w:rsidRPr="00BB5B23">
        <w:rPr>
          <w:lang w:val="en-US"/>
        </w:rPr>
        <w:t xml:space="preserve">Maximum speed: </w:t>
      </w:r>
      <w:r w:rsidRPr="00BB5B23">
        <w:rPr>
          <w:lang w:val="en-US"/>
        </w:rPr>
        <w:tab/>
        <w:t>km/h.</w:t>
      </w:r>
    </w:p>
    <w:p w:rsidR="00755D5B" w:rsidRPr="00BB5B23" w:rsidRDefault="00755D5B" w:rsidP="00755D5B">
      <w:pPr>
        <w:pStyle w:val="Heading2NPB60ptbefore"/>
        <w:outlineLvl w:val="1"/>
        <w:rPr>
          <w:lang w:val="en-US"/>
        </w:rPr>
      </w:pPr>
      <w:r w:rsidRPr="00BB5B23">
        <w:rPr>
          <w:lang w:val="en-US"/>
        </w:rPr>
        <w:t>: CAR DRIVE</w:t>
      </w:r>
      <w:r w:rsidRPr="00BB5B23">
        <w:rPr>
          <w:lang w:val="en-US"/>
        </w:rPr>
        <w:tab/>
      </w:r>
      <w:r w:rsidRPr="00BB5B23">
        <w:rPr>
          <w:rStyle w:val="ItemLabel"/>
          <w:lang w:val="en-US"/>
        </w:rPr>
        <w:t xml:space="preserve">M302Q02 - </w:t>
      </w:r>
      <w:r w:rsidRPr="00BB5B23">
        <w:rPr>
          <w:rStyle w:val="ItemCodes"/>
          <w:lang w:val="en-US"/>
        </w:rPr>
        <w:t>019</w:t>
      </w:r>
    </w:p>
    <w:p w:rsidR="00755D5B" w:rsidRPr="00BB5B23" w:rsidRDefault="00755D5B" w:rsidP="00755D5B">
      <w:pPr>
        <w:pStyle w:val="stem"/>
        <w:rPr>
          <w:snapToGrid w:val="0"/>
          <w:lang w:val="en-US"/>
        </w:rPr>
      </w:pPr>
      <w:r w:rsidRPr="00BB5B23">
        <w:rPr>
          <w:snapToGrid w:val="0"/>
          <w:lang w:val="en-US"/>
        </w:rPr>
        <w:t>What time was it when Kelly slammed on the brakes to avoid the cat?</w:t>
      </w:r>
    </w:p>
    <w:p w:rsidR="00755D5B" w:rsidRPr="00BB5B23" w:rsidRDefault="00755D5B" w:rsidP="00755D5B">
      <w:pPr>
        <w:pStyle w:val="HalfLine"/>
        <w:rPr>
          <w:lang w:val="en-US"/>
        </w:rPr>
      </w:pPr>
      <w:r w:rsidRPr="00BB5B23">
        <w:rPr>
          <w:lang w:val="en-US"/>
        </w:rPr>
        <w:t xml:space="preserve">Answer: </w:t>
      </w:r>
      <w:r w:rsidRPr="00BB5B23">
        <w:rPr>
          <w:lang w:val="en-US"/>
        </w:rPr>
        <w:tab/>
      </w:r>
    </w:p>
    <w:p w:rsidR="00755D5B" w:rsidRPr="00BB5B23" w:rsidRDefault="00755D5B" w:rsidP="00755D5B">
      <w:pPr>
        <w:pStyle w:val="Hdng2TOPpage"/>
        <w:outlineLvl w:val="1"/>
        <w:rPr>
          <w:lang w:val="en-US"/>
        </w:rPr>
      </w:pPr>
      <w:r w:rsidRPr="00BB5B23">
        <w:rPr>
          <w:lang w:val="en-US"/>
        </w:rPr>
        <w:t>: CAR DRIVE</w:t>
      </w:r>
      <w:r w:rsidRPr="00BB5B23">
        <w:rPr>
          <w:lang w:val="en-US"/>
        </w:rPr>
        <w:tab/>
      </w:r>
      <w:r w:rsidRPr="00BB5B23">
        <w:rPr>
          <w:rStyle w:val="ItemLabel"/>
          <w:lang w:val="en-US"/>
        </w:rPr>
        <w:t xml:space="preserve">M302Q03 - </w:t>
      </w:r>
      <w:r w:rsidRPr="00BB5B23">
        <w:rPr>
          <w:rStyle w:val="ItemCodes"/>
          <w:lang w:val="en-US"/>
        </w:rPr>
        <w:t>019</w:t>
      </w:r>
    </w:p>
    <w:p w:rsidR="00755D5B" w:rsidRPr="00BB5B23" w:rsidRDefault="00755D5B" w:rsidP="00755D5B">
      <w:pPr>
        <w:pStyle w:val="stem"/>
        <w:rPr>
          <w:snapToGrid w:val="0"/>
          <w:lang w:val="en-US"/>
        </w:rPr>
      </w:pPr>
      <w:r w:rsidRPr="00BB5B23">
        <w:rPr>
          <w:snapToGrid w:val="0"/>
          <w:lang w:val="en-US"/>
        </w:rPr>
        <w:t>Was the route Kelly took to return home shorter than the distance she had traveled from home to the place where the incident with the cat occurred?  Give an explanation to support your answer, using information given in the graph.</w:t>
      </w:r>
    </w:p>
    <w:p w:rsidR="00755D5B" w:rsidRPr="00BB5B23" w:rsidRDefault="00755D5B" w:rsidP="00755D5B">
      <w:pPr>
        <w:pStyle w:val="line"/>
        <w:rPr>
          <w:lang w:val="en-US"/>
        </w:rPr>
      </w:pPr>
      <w:r w:rsidRPr="00BB5B23">
        <w:rPr>
          <w:lang w:val="en-US"/>
        </w:rPr>
        <w:tab/>
      </w:r>
    </w:p>
    <w:p w:rsidR="00755D5B" w:rsidRPr="00BB5B23" w:rsidRDefault="00755D5B" w:rsidP="00755D5B">
      <w:pPr>
        <w:pStyle w:val="line"/>
        <w:rPr>
          <w:lang w:val="en-US"/>
        </w:rPr>
      </w:pPr>
      <w:r w:rsidRPr="00BB5B23">
        <w:rPr>
          <w:lang w:val="en-US"/>
        </w:rPr>
        <w:tab/>
      </w:r>
    </w:p>
    <w:p w:rsidR="00755D5B" w:rsidRPr="00BB5B23" w:rsidRDefault="00755D5B" w:rsidP="00755D5B">
      <w:pPr>
        <w:pStyle w:val="line"/>
        <w:rPr>
          <w:lang w:val="en-US"/>
        </w:rPr>
      </w:pPr>
      <w:r w:rsidRPr="00BB5B23">
        <w:rPr>
          <w:lang w:val="en-US"/>
        </w:rPr>
        <w:tab/>
      </w:r>
    </w:p>
    <w:p w:rsidR="00755D5B" w:rsidRPr="00BB5B23" w:rsidRDefault="00755D5B" w:rsidP="00755D5B">
      <w:pPr>
        <w:pStyle w:val="lastline"/>
        <w:rPr>
          <w:lang w:val="en-US"/>
        </w:rPr>
      </w:pPr>
      <w:r w:rsidRPr="00BB5B23">
        <w:rPr>
          <w:lang w:val="en-US"/>
        </w:rPr>
        <w:tab/>
      </w:r>
    </w:p>
    <w:p w:rsidR="00755D5B" w:rsidRPr="00BB5B23" w:rsidRDefault="00755D5B" w:rsidP="00607DC2">
      <w:pPr>
        <w:pStyle w:val="Heading1"/>
        <w:rPr>
          <w:snapToGrid w:val="0"/>
          <w:lang w:eastAsia="nl-NL"/>
        </w:rPr>
      </w:pPr>
      <w:bookmarkStart w:id="1" w:name="_Toc510610981"/>
      <w:bookmarkStart w:id="2" w:name="_Toc366246008"/>
      <w:r w:rsidRPr="00BB5B23">
        <w:rPr>
          <w:snapToGrid w:val="0"/>
          <w:lang w:eastAsia="nl-NL"/>
        </w:rPr>
        <w:t>height</w:t>
      </w:r>
      <w:bookmarkEnd w:id="1"/>
      <w:bookmarkEnd w:id="2"/>
    </w:p>
    <w:p w:rsidR="00755D5B" w:rsidRPr="00BB5B23" w:rsidRDefault="00755D5B" w:rsidP="00755D5B">
      <w:pPr>
        <w:pStyle w:val="stem"/>
        <w:rPr>
          <w:lang w:val="en-US"/>
        </w:rPr>
      </w:pPr>
      <w:r w:rsidRPr="00BB5B23">
        <w:rPr>
          <w:lang w:val="en-US"/>
        </w:rPr>
        <w:t>There are 25 girls in a class. The average height of the girls is 130 cm.</w:t>
      </w:r>
    </w:p>
    <w:p w:rsidR="00755D5B" w:rsidRPr="00BB5B23" w:rsidRDefault="00A96C49" w:rsidP="00DD5E48">
      <w:pPr>
        <w:pStyle w:val="Heading2NoPageBreak"/>
        <w:numPr>
          <w:ilvl w:val="0"/>
          <w:numId w:val="0"/>
        </w:numPr>
        <w:outlineLvl w:val="1"/>
        <w:rPr>
          <w:lang w:val="en-US"/>
        </w:rPr>
      </w:pPr>
      <w:bookmarkStart w:id="3" w:name="_Toc510610982"/>
      <w:r w:rsidRPr="00BB5B23">
        <w:rPr>
          <w:lang w:val="en-US" w:eastAsia="nl-NL"/>
        </w:rPr>
        <w:t>Question 1</w:t>
      </w:r>
      <w:r w:rsidR="00755D5B" w:rsidRPr="00BB5B23">
        <w:rPr>
          <w:lang w:val="en-US" w:eastAsia="nl-NL"/>
        </w:rPr>
        <w:t>:</w:t>
      </w:r>
      <w:r w:rsidR="00755D5B" w:rsidRPr="00BB5B23">
        <w:rPr>
          <w:lang w:val="en-US"/>
        </w:rPr>
        <w:t xml:space="preserve"> HEIGHT</w:t>
      </w:r>
      <w:r w:rsidR="00755D5B" w:rsidRPr="00BB5B23">
        <w:rPr>
          <w:rStyle w:val="ItemLabel"/>
          <w:lang w:val="en-US"/>
        </w:rPr>
        <w:t xml:space="preserve"> </w:t>
      </w:r>
      <w:r w:rsidR="00755D5B" w:rsidRPr="00BB5B23">
        <w:rPr>
          <w:rStyle w:val="ItemLabel"/>
          <w:lang w:val="en-US"/>
        </w:rPr>
        <w:tab/>
        <w:t>M421Q01</w:t>
      </w:r>
      <w:bookmarkEnd w:id="3"/>
      <w:r w:rsidR="00755D5B" w:rsidRPr="00BB5B23">
        <w:rPr>
          <w:rStyle w:val="ItemLabel"/>
          <w:lang w:val="en-US"/>
        </w:rPr>
        <w:t xml:space="preserve"> - </w:t>
      </w:r>
      <w:r w:rsidR="00755D5B" w:rsidRPr="00BB5B23">
        <w:rPr>
          <w:rStyle w:val="ItemCodes"/>
          <w:lang w:val="en-US"/>
        </w:rPr>
        <w:t>019</w:t>
      </w:r>
    </w:p>
    <w:p w:rsidR="00755D5B" w:rsidRPr="00BB5B23" w:rsidRDefault="00755D5B" w:rsidP="00755D5B">
      <w:pPr>
        <w:pStyle w:val="stem"/>
        <w:rPr>
          <w:lang w:val="en-US"/>
        </w:rPr>
      </w:pPr>
      <w:r w:rsidRPr="00BB5B23">
        <w:rPr>
          <w:lang w:val="en-US"/>
        </w:rPr>
        <w:t>Explain how the average height is calculated.</w:t>
      </w:r>
    </w:p>
    <w:p w:rsidR="00755D5B" w:rsidRPr="00BB5B23" w:rsidRDefault="00A96C49" w:rsidP="00A96C49">
      <w:pPr>
        <w:pStyle w:val="Heading2NPB160ptbefore"/>
        <w:numPr>
          <w:ilvl w:val="0"/>
          <w:numId w:val="0"/>
        </w:numPr>
        <w:outlineLvl w:val="1"/>
        <w:rPr>
          <w:lang w:val="en-US"/>
        </w:rPr>
      </w:pPr>
      <w:bookmarkStart w:id="4" w:name="_Toc510610983"/>
      <w:r w:rsidRPr="00BB5B23">
        <w:rPr>
          <w:lang w:val="en-US"/>
        </w:rPr>
        <w:t>Question 2</w:t>
      </w:r>
      <w:r w:rsidR="00755D5B" w:rsidRPr="00BB5B23">
        <w:rPr>
          <w:lang w:val="en-US"/>
        </w:rPr>
        <w:t>: HEIGHT</w:t>
      </w:r>
      <w:r w:rsidR="00755D5B" w:rsidRPr="00BB5B23">
        <w:rPr>
          <w:rStyle w:val="ItemLabel"/>
          <w:lang w:val="en-US"/>
        </w:rPr>
        <w:t xml:space="preserve"> </w:t>
      </w:r>
      <w:r w:rsidR="00755D5B" w:rsidRPr="00BB5B23">
        <w:rPr>
          <w:rStyle w:val="ItemLabel"/>
          <w:lang w:val="en-US"/>
        </w:rPr>
        <w:tab/>
        <w:t>M421Q02</w:t>
      </w:r>
      <w:bookmarkEnd w:id="4"/>
    </w:p>
    <w:p w:rsidR="00755D5B" w:rsidRPr="00BB5B23" w:rsidRDefault="00755D5B" w:rsidP="00755D5B">
      <w:pPr>
        <w:pStyle w:val="stem"/>
        <w:rPr>
          <w:lang w:val="en-US"/>
        </w:rPr>
      </w:pPr>
      <w:r w:rsidRPr="00BB5B23">
        <w:rPr>
          <w:lang w:val="en-US"/>
        </w:rPr>
        <w:t xml:space="preserve">Circle either “True” or “False” for each of the following statements.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2"/>
        <w:gridCol w:w="2522"/>
      </w:tblGrid>
      <w:tr w:rsidR="00755D5B" w:rsidRPr="00BB5B23" w:rsidTr="008A11C9">
        <w:trPr>
          <w:trHeight w:val="332"/>
        </w:trPr>
        <w:tc>
          <w:tcPr>
            <w:tcW w:w="6362" w:type="dxa"/>
          </w:tcPr>
          <w:p w:rsidR="00755D5B" w:rsidRPr="00BB5B23" w:rsidRDefault="00755D5B" w:rsidP="008A11C9">
            <w:pPr>
              <w:pStyle w:val="stringheadexample"/>
            </w:pPr>
            <w:r w:rsidRPr="00BB5B23">
              <w:t>Statement</w:t>
            </w:r>
          </w:p>
        </w:tc>
        <w:tc>
          <w:tcPr>
            <w:tcW w:w="2522" w:type="dxa"/>
          </w:tcPr>
          <w:p w:rsidR="00755D5B" w:rsidRPr="00BB5B23" w:rsidRDefault="00755D5B" w:rsidP="008A11C9">
            <w:pPr>
              <w:pStyle w:val="stringheadexample"/>
            </w:pPr>
            <w:r w:rsidRPr="00BB5B23">
              <w:t>True or False</w:t>
            </w:r>
          </w:p>
        </w:tc>
      </w:tr>
      <w:tr w:rsidR="00755D5B" w:rsidRPr="00BB5B23" w:rsidTr="00755D5B">
        <w:trPr>
          <w:trHeight w:hRule="exact" w:val="550"/>
        </w:trPr>
        <w:tc>
          <w:tcPr>
            <w:tcW w:w="6362" w:type="dxa"/>
            <w:vAlign w:val="center"/>
          </w:tcPr>
          <w:p w:rsidR="00755D5B" w:rsidRPr="00BB5B23" w:rsidRDefault="00755D5B" w:rsidP="008A11C9">
            <w:pPr>
              <w:pStyle w:val="numbering"/>
              <w:ind w:left="0" w:firstLine="0"/>
              <w:rPr>
                <w:lang w:val="en-US"/>
              </w:rPr>
            </w:pPr>
            <w:r w:rsidRPr="00BB5B23">
              <w:rPr>
                <w:lang w:val="en-US"/>
              </w:rPr>
              <w:t>If there is a girl of height 132 cm in the class, there must be a girl of height 128 cm.</w:t>
            </w:r>
          </w:p>
        </w:tc>
        <w:tc>
          <w:tcPr>
            <w:tcW w:w="2522" w:type="dxa"/>
            <w:vAlign w:val="center"/>
          </w:tcPr>
          <w:p w:rsidR="00755D5B" w:rsidRPr="00BB5B23" w:rsidRDefault="00755D5B" w:rsidP="008A11C9">
            <w:pPr>
              <w:pStyle w:val="numbering"/>
              <w:ind w:left="0" w:firstLine="0"/>
              <w:jc w:val="center"/>
              <w:rPr>
                <w:i/>
                <w:lang w:val="en-US"/>
              </w:rPr>
            </w:pPr>
            <w:r w:rsidRPr="00BB5B23">
              <w:rPr>
                <w:lang w:val="en-US"/>
              </w:rPr>
              <w:t>True</w:t>
            </w:r>
            <w:r w:rsidRPr="00BB5B23">
              <w:rPr>
                <w:i/>
                <w:lang w:val="en-US"/>
              </w:rPr>
              <w:t xml:space="preserve"> / </w:t>
            </w:r>
            <w:r w:rsidRPr="00BB5B23">
              <w:rPr>
                <w:lang w:val="en-US"/>
              </w:rPr>
              <w:t>False</w:t>
            </w:r>
          </w:p>
        </w:tc>
      </w:tr>
      <w:tr w:rsidR="00755D5B" w:rsidRPr="00BB5B23" w:rsidTr="00755D5B">
        <w:trPr>
          <w:trHeight w:hRule="exact" w:val="541"/>
        </w:trPr>
        <w:tc>
          <w:tcPr>
            <w:tcW w:w="6362" w:type="dxa"/>
            <w:vAlign w:val="center"/>
          </w:tcPr>
          <w:p w:rsidR="00755D5B" w:rsidRPr="00BB5B23" w:rsidRDefault="00755D5B" w:rsidP="008A11C9">
            <w:pPr>
              <w:pStyle w:val="numbering"/>
              <w:ind w:left="0" w:firstLine="0"/>
              <w:rPr>
                <w:lang w:val="en-US"/>
              </w:rPr>
            </w:pPr>
            <w:r w:rsidRPr="00BB5B23">
              <w:rPr>
                <w:lang w:val="en-US"/>
              </w:rPr>
              <w:t>The majority of the girls must have height 130 cm.</w:t>
            </w:r>
          </w:p>
        </w:tc>
        <w:tc>
          <w:tcPr>
            <w:tcW w:w="2522" w:type="dxa"/>
            <w:vAlign w:val="center"/>
          </w:tcPr>
          <w:p w:rsidR="00755D5B" w:rsidRPr="00BB5B23" w:rsidRDefault="00755D5B" w:rsidP="008A11C9">
            <w:pPr>
              <w:pStyle w:val="numbering"/>
              <w:ind w:left="0" w:firstLine="0"/>
              <w:jc w:val="center"/>
              <w:rPr>
                <w:i/>
                <w:lang w:val="en-US"/>
              </w:rPr>
            </w:pPr>
            <w:r w:rsidRPr="00BB5B23">
              <w:rPr>
                <w:lang w:val="en-US"/>
              </w:rPr>
              <w:t>True</w:t>
            </w:r>
            <w:r w:rsidRPr="00BB5B23">
              <w:rPr>
                <w:i/>
                <w:lang w:val="en-US"/>
              </w:rPr>
              <w:t xml:space="preserve"> / </w:t>
            </w:r>
            <w:r w:rsidRPr="00BB5B23">
              <w:rPr>
                <w:lang w:val="en-US"/>
              </w:rPr>
              <w:t>False</w:t>
            </w:r>
          </w:p>
        </w:tc>
      </w:tr>
      <w:tr w:rsidR="00755D5B" w:rsidRPr="00BB5B23" w:rsidTr="008A11C9">
        <w:trPr>
          <w:trHeight w:hRule="exact" w:val="736"/>
        </w:trPr>
        <w:tc>
          <w:tcPr>
            <w:tcW w:w="6362" w:type="dxa"/>
            <w:vAlign w:val="center"/>
          </w:tcPr>
          <w:p w:rsidR="00755D5B" w:rsidRPr="00BB5B23" w:rsidRDefault="00755D5B" w:rsidP="008A11C9">
            <w:pPr>
              <w:pStyle w:val="numbering"/>
              <w:ind w:left="0" w:firstLine="0"/>
              <w:rPr>
                <w:lang w:val="en-US"/>
              </w:rPr>
            </w:pPr>
            <w:r w:rsidRPr="00BB5B23">
              <w:rPr>
                <w:lang w:val="en-US"/>
              </w:rPr>
              <w:t xml:space="preserve">If you rank all of the girls from the shortest to the tallest, then the middle one must have a height equal to </w:t>
            </w:r>
            <w:r w:rsidRPr="00BB5B23">
              <w:rPr>
                <w:lang w:val="en-US"/>
              </w:rPr>
              <w:br/>
              <w:t>130 cm.</w:t>
            </w:r>
          </w:p>
        </w:tc>
        <w:tc>
          <w:tcPr>
            <w:tcW w:w="2522" w:type="dxa"/>
            <w:vAlign w:val="center"/>
          </w:tcPr>
          <w:p w:rsidR="00755D5B" w:rsidRPr="00BB5B23" w:rsidRDefault="00755D5B" w:rsidP="008A11C9">
            <w:pPr>
              <w:pStyle w:val="numbering"/>
              <w:ind w:left="0" w:firstLine="0"/>
              <w:jc w:val="center"/>
              <w:rPr>
                <w:i/>
                <w:lang w:val="en-US"/>
              </w:rPr>
            </w:pPr>
            <w:r w:rsidRPr="00BB5B23">
              <w:rPr>
                <w:lang w:val="en-US"/>
              </w:rPr>
              <w:t>True</w:t>
            </w:r>
            <w:r w:rsidRPr="00BB5B23">
              <w:rPr>
                <w:i/>
                <w:lang w:val="en-US"/>
              </w:rPr>
              <w:t xml:space="preserve"> / </w:t>
            </w:r>
            <w:r w:rsidRPr="00BB5B23">
              <w:rPr>
                <w:lang w:val="en-US"/>
              </w:rPr>
              <w:t>False</w:t>
            </w:r>
          </w:p>
        </w:tc>
      </w:tr>
      <w:tr w:rsidR="00755D5B" w:rsidRPr="00BB5B23" w:rsidTr="008A11C9">
        <w:trPr>
          <w:trHeight w:hRule="exact" w:val="736"/>
        </w:trPr>
        <w:tc>
          <w:tcPr>
            <w:tcW w:w="6362" w:type="dxa"/>
            <w:vAlign w:val="center"/>
          </w:tcPr>
          <w:p w:rsidR="00755D5B" w:rsidRPr="00BB5B23" w:rsidRDefault="00755D5B" w:rsidP="008A11C9">
            <w:pPr>
              <w:pStyle w:val="numbering"/>
              <w:ind w:left="0" w:firstLine="0"/>
              <w:rPr>
                <w:lang w:val="en-US"/>
              </w:rPr>
            </w:pPr>
            <w:r w:rsidRPr="00BB5B23">
              <w:rPr>
                <w:lang w:val="en-US"/>
              </w:rPr>
              <w:t>Half of the girls in the class must be below 130 cm, and half of the girls must be above 130 cm.</w:t>
            </w:r>
          </w:p>
        </w:tc>
        <w:tc>
          <w:tcPr>
            <w:tcW w:w="2522" w:type="dxa"/>
            <w:vAlign w:val="center"/>
          </w:tcPr>
          <w:p w:rsidR="00755D5B" w:rsidRPr="00BB5B23" w:rsidRDefault="00755D5B" w:rsidP="008A11C9">
            <w:pPr>
              <w:pStyle w:val="numbering"/>
              <w:ind w:left="0" w:firstLine="0"/>
              <w:jc w:val="center"/>
              <w:rPr>
                <w:i/>
                <w:lang w:val="en-US"/>
              </w:rPr>
            </w:pPr>
            <w:r w:rsidRPr="00BB5B23">
              <w:rPr>
                <w:lang w:val="en-US"/>
              </w:rPr>
              <w:t>True</w:t>
            </w:r>
            <w:r w:rsidRPr="00BB5B23">
              <w:rPr>
                <w:i/>
                <w:lang w:val="en-US"/>
              </w:rPr>
              <w:t xml:space="preserve"> / </w:t>
            </w:r>
            <w:r w:rsidRPr="00BB5B23">
              <w:rPr>
                <w:lang w:val="en-US"/>
              </w:rPr>
              <w:t>False</w:t>
            </w:r>
          </w:p>
        </w:tc>
      </w:tr>
    </w:tbl>
    <w:p w:rsidR="00755D5B" w:rsidRPr="00BB5B23" w:rsidRDefault="00A96C49" w:rsidP="00A96C49">
      <w:pPr>
        <w:pStyle w:val="Heading2NPB40ptbefore"/>
        <w:numPr>
          <w:ilvl w:val="0"/>
          <w:numId w:val="0"/>
        </w:numPr>
        <w:outlineLvl w:val="1"/>
        <w:rPr>
          <w:lang w:val="en-US"/>
        </w:rPr>
      </w:pPr>
      <w:bookmarkStart w:id="5" w:name="_Toc510610984"/>
      <w:r w:rsidRPr="00BB5B23">
        <w:rPr>
          <w:lang w:val="en-US"/>
        </w:rPr>
        <w:t>Question 3</w:t>
      </w:r>
      <w:r w:rsidR="00755D5B" w:rsidRPr="00BB5B23">
        <w:rPr>
          <w:lang w:val="en-US"/>
        </w:rPr>
        <w:t>: HEIGHT</w:t>
      </w:r>
      <w:r w:rsidR="00755D5B" w:rsidRPr="00BB5B23">
        <w:rPr>
          <w:rStyle w:val="ItemLabel"/>
          <w:lang w:val="en-US"/>
        </w:rPr>
        <w:t xml:space="preserve"> </w:t>
      </w:r>
      <w:r w:rsidR="00755D5B" w:rsidRPr="00BB5B23">
        <w:rPr>
          <w:rStyle w:val="ItemLabel"/>
          <w:lang w:val="en-US"/>
        </w:rPr>
        <w:tab/>
        <w:t>M421Q03</w:t>
      </w:r>
      <w:bookmarkEnd w:id="5"/>
    </w:p>
    <w:p w:rsidR="00755D5B" w:rsidRPr="00BB5B23" w:rsidRDefault="00755D5B" w:rsidP="00755D5B">
      <w:pPr>
        <w:pStyle w:val="stem"/>
        <w:rPr>
          <w:lang w:val="en-US"/>
        </w:rPr>
      </w:pPr>
      <w:r w:rsidRPr="00BB5B23">
        <w:rPr>
          <w:lang w:val="en-US"/>
        </w:rPr>
        <w:t>An error was found in one student’s height.  It should have been 120 cm instead of 145 cm.  What is the corrected average height of the girls in the class?</w:t>
      </w:r>
    </w:p>
    <w:p w:rsidR="00755D5B" w:rsidRPr="00BB5B23" w:rsidRDefault="00755D5B" w:rsidP="00755D5B">
      <w:pPr>
        <w:pStyle w:val="numbering"/>
        <w:numPr>
          <w:ilvl w:val="0"/>
          <w:numId w:val="39"/>
        </w:numPr>
        <w:rPr>
          <w:lang w:val="en-US"/>
        </w:rPr>
      </w:pPr>
      <w:r w:rsidRPr="00BB5B23">
        <w:rPr>
          <w:lang w:val="en-US"/>
        </w:rPr>
        <w:t>126 cm</w:t>
      </w:r>
    </w:p>
    <w:p w:rsidR="00755D5B" w:rsidRPr="00BB5B23" w:rsidRDefault="00755D5B" w:rsidP="00755D5B">
      <w:pPr>
        <w:pStyle w:val="numbering"/>
        <w:numPr>
          <w:ilvl w:val="0"/>
          <w:numId w:val="39"/>
        </w:numPr>
        <w:rPr>
          <w:lang w:val="en-US"/>
        </w:rPr>
      </w:pPr>
      <w:r w:rsidRPr="00BB5B23">
        <w:rPr>
          <w:lang w:val="en-US"/>
        </w:rPr>
        <w:t>127 cm</w:t>
      </w:r>
    </w:p>
    <w:p w:rsidR="00755D5B" w:rsidRPr="00BB5B23" w:rsidRDefault="00755D5B" w:rsidP="00755D5B">
      <w:pPr>
        <w:pStyle w:val="numbering"/>
        <w:numPr>
          <w:ilvl w:val="0"/>
          <w:numId w:val="39"/>
        </w:numPr>
        <w:rPr>
          <w:lang w:val="en-US"/>
        </w:rPr>
      </w:pPr>
      <w:r w:rsidRPr="00BB5B23">
        <w:rPr>
          <w:lang w:val="en-US"/>
        </w:rPr>
        <w:t>128 cm</w:t>
      </w:r>
    </w:p>
    <w:p w:rsidR="00755D5B" w:rsidRPr="00BB5B23" w:rsidRDefault="00755D5B" w:rsidP="00755D5B">
      <w:pPr>
        <w:pStyle w:val="numbering"/>
        <w:numPr>
          <w:ilvl w:val="0"/>
          <w:numId w:val="39"/>
        </w:numPr>
        <w:rPr>
          <w:lang w:val="en-US"/>
        </w:rPr>
      </w:pPr>
      <w:r w:rsidRPr="00BB5B23">
        <w:rPr>
          <w:lang w:val="en-US"/>
        </w:rPr>
        <w:t>129 cm</w:t>
      </w:r>
    </w:p>
    <w:p w:rsidR="00755D5B" w:rsidRPr="00BB5B23" w:rsidRDefault="00755D5B" w:rsidP="00755D5B">
      <w:pPr>
        <w:pStyle w:val="numbering"/>
        <w:numPr>
          <w:ilvl w:val="0"/>
          <w:numId w:val="39"/>
        </w:numPr>
        <w:rPr>
          <w:lang w:val="en-US"/>
        </w:rPr>
      </w:pPr>
      <w:r w:rsidRPr="00BB5B23">
        <w:rPr>
          <w:lang w:val="en-US"/>
        </w:rPr>
        <w:t>144 cm</w:t>
      </w:r>
    </w:p>
    <w:p w:rsidR="00755D5B" w:rsidRPr="00BB5B23" w:rsidRDefault="00755D5B" w:rsidP="00607DC2">
      <w:pPr>
        <w:pStyle w:val="Heading1"/>
      </w:pPr>
      <w:bookmarkStart w:id="6" w:name="_Toc518723481"/>
      <w:bookmarkStart w:id="7" w:name="_Toc366246009"/>
      <w:r w:rsidRPr="00BB5B23">
        <w:t>making a booklet</w:t>
      </w:r>
      <w:bookmarkEnd w:id="6"/>
      <w:bookmarkEnd w:id="7"/>
    </w:p>
    <w:p w:rsidR="00755D5B" w:rsidRPr="00BB5B23" w:rsidRDefault="00A96C49" w:rsidP="00A96C49">
      <w:pPr>
        <w:pStyle w:val="Heading2NoPageBreakNoLine"/>
        <w:tabs>
          <w:tab w:val="clear" w:pos="360"/>
        </w:tabs>
      </w:pPr>
      <w:r w:rsidRPr="00BB5B23">
        <w:t>Question 1</w:t>
      </w:r>
      <w:r w:rsidR="00755D5B" w:rsidRPr="00BB5B23">
        <w:t>: MAKING A BOOKLET</w:t>
      </w:r>
      <w:r w:rsidR="00755D5B" w:rsidRPr="00BB5B23">
        <w:tab/>
      </w:r>
      <w:r w:rsidR="00755D5B" w:rsidRPr="00BB5B23">
        <w:rPr>
          <w:rStyle w:val="ItemLabel"/>
        </w:rPr>
        <w:t xml:space="preserve">M598Q01 - </w:t>
      </w:r>
      <w:r w:rsidR="00755D5B" w:rsidRPr="00BB5B23">
        <w:rPr>
          <w:rStyle w:val="ItemCodes"/>
        </w:rPr>
        <w:t>019</w:t>
      </w:r>
    </w:p>
    <w:p w:rsidR="00755D5B" w:rsidRPr="00BB5B23" w:rsidRDefault="00755D5B" w:rsidP="00755D5B">
      <w:pPr>
        <w:pStyle w:val="stem"/>
        <w:keepNext w:val="0"/>
        <w:spacing w:after="0"/>
        <w:jc w:val="center"/>
        <w:rPr>
          <w:i/>
          <w:lang w:val="en-US"/>
        </w:rPr>
      </w:pPr>
      <w:r w:rsidRPr="00BB5B23">
        <w:rPr>
          <w:noProof/>
          <w:lang w:val="en-US"/>
        </w:rPr>
        <w:drawing>
          <wp:anchor distT="144145" distB="144145" distL="114300" distR="114300" simplePos="0" relativeHeight="251753472" behindDoc="0" locked="1" layoutInCell="0" allowOverlap="1" wp14:anchorId="7235274E" wp14:editId="7C31D59E">
            <wp:simplePos x="0" y="0"/>
            <wp:positionH relativeFrom="column">
              <wp:posOffset>471170</wp:posOffset>
            </wp:positionH>
            <wp:positionV relativeFrom="paragraph">
              <wp:posOffset>313690</wp:posOffset>
            </wp:positionV>
            <wp:extent cx="4038600" cy="1219200"/>
            <wp:effectExtent l="0" t="0" r="0" b="0"/>
            <wp:wrapTopAndBottom/>
            <wp:docPr id="324" name="Picture 324" descr="bookl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oklet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23">
        <w:rPr>
          <w:i/>
          <w:lang w:val="en-US"/>
        </w:rPr>
        <w:t>Figure 1</w:t>
      </w:r>
    </w:p>
    <w:p w:rsidR="00755D5B" w:rsidRPr="00BB5B23" w:rsidRDefault="00755D5B" w:rsidP="00755D5B">
      <w:pPr>
        <w:pStyle w:val="stemwithspacebefore"/>
        <w:rPr>
          <w:lang w:val="en-US"/>
        </w:rPr>
      </w:pPr>
      <w:r w:rsidRPr="00BB5B23">
        <w:rPr>
          <w:lang w:val="en-US"/>
        </w:rPr>
        <w:t>Figure 1 shows how to make a small booklet. The instructions are given below:</w:t>
      </w:r>
    </w:p>
    <w:p w:rsidR="00755D5B" w:rsidRPr="00BB5B23" w:rsidRDefault="00755D5B" w:rsidP="00755D5B">
      <w:pPr>
        <w:pStyle w:val="stem"/>
        <w:numPr>
          <w:ilvl w:val="0"/>
          <w:numId w:val="40"/>
        </w:numPr>
        <w:rPr>
          <w:lang w:val="en-US"/>
        </w:rPr>
      </w:pPr>
      <w:r w:rsidRPr="00BB5B23">
        <w:rPr>
          <w:lang w:val="en-US"/>
        </w:rPr>
        <w:t>Take a piece of paper and fold it twice.</w:t>
      </w:r>
    </w:p>
    <w:p w:rsidR="00755D5B" w:rsidRPr="00BB5B23" w:rsidRDefault="00755D5B" w:rsidP="00755D5B">
      <w:pPr>
        <w:pStyle w:val="stem"/>
        <w:numPr>
          <w:ilvl w:val="0"/>
          <w:numId w:val="40"/>
        </w:numPr>
        <w:rPr>
          <w:lang w:val="en-US"/>
        </w:rPr>
      </w:pPr>
      <w:r w:rsidRPr="00BB5B23">
        <w:rPr>
          <w:lang w:val="en-US"/>
        </w:rPr>
        <w:t xml:space="preserve">Staple edge </w:t>
      </w:r>
      <w:r w:rsidRPr="00BB5B23">
        <w:rPr>
          <w:i/>
          <w:lang w:val="en-US"/>
        </w:rPr>
        <w:t>a.</w:t>
      </w:r>
      <w:r w:rsidRPr="00BB5B23">
        <w:rPr>
          <w:lang w:val="en-US"/>
        </w:rPr>
        <w:t xml:space="preserve"> </w:t>
      </w:r>
    </w:p>
    <w:p w:rsidR="00755D5B" w:rsidRPr="00BB5B23" w:rsidRDefault="00755D5B" w:rsidP="00755D5B">
      <w:pPr>
        <w:pStyle w:val="stem"/>
        <w:numPr>
          <w:ilvl w:val="0"/>
          <w:numId w:val="40"/>
        </w:numPr>
        <w:rPr>
          <w:lang w:val="en-US"/>
        </w:rPr>
      </w:pPr>
      <w:r w:rsidRPr="00BB5B23">
        <w:rPr>
          <w:lang w:val="en-US"/>
        </w:rPr>
        <w:t xml:space="preserve">Cut open two edges at </w:t>
      </w:r>
      <w:r w:rsidRPr="00BB5B23">
        <w:rPr>
          <w:i/>
          <w:lang w:val="en-US"/>
        </w:rPr>
        <w:t>b</w:t>
      </w:r>
      <w:r w:rsidRPr="00BB5B23">
        <w:rPr>
          <w:lang w:val="en-US"/>
        </w:rPr>
        <w:t xml:space="preserve">. </w:t>
      </w:r>
    </w:p>
    <w:p w:rsidR="00755D5B" w:rsidRDefault="00755D5B" w:rsidP="00755D5B">
      <w:pPr>
        <w:pStyle w:val="stem"/>
        <w:rPr>
          <w:lang w:val="en-US"/>
        </w:rPr>
      </w:pPr>
      <w:r w:rsidRPr="00BB5B23">
        <w:rPr>
          <w:lang w:val="en-US"/>
        </w:rPr>
        <w:t xml:space="preserve">The result is a small booklet with eight pages. </w:t>
      </w:r>
    </w:p>
    <w:p w:rsidR="00475EE2" w:rsidRDefault="00475EE2" w:rsidP="00755D5B">
      <w:pPr>
        <w:pStyle w:val="stem"/>
        <w:rPr>
          <w:lang w:val="en-US"/>
        </w:rPr>
      </w:pPr>
    </w:p>
    <w:p w:rsidR="00475EE2" w:rsidRPr="00BB5B23" w:rsidRDefault="00475EE2" w:rsidP="00475EE2">
      <w:pPr>
        <w:pStyle w:val="stem"/>
        <w:ind w:left="2880" w:firstLine="720"/>
        <w:rPr>
          <w:lang w:val="en-US"/>
        </w:rPr>
      </w:pPr>
      <w:r>
        <w:rPr>
          <w:i/>
          <w:lang w:val="en-US"/>
        </w:rPr>
        <w:t xml:space="preserve">   Figure 2</w:t>
      </w:r>
    </w:p>
    <w:p w:rsidR="00755D5B" w:rsidRPr="00BB5B23" w:rsidRDefault="00F71E6A" w:rsidP="00755D5B">
      <w:pPr>
        <w:pStyle w:val="stem"/>
        <w:keepNext w:val="0"/>
        <w:spacing w:after="0"/>
        <w:jc w:val="center"/>
        <w:rPr>
          <w:i/>
          <w:lang w:val="en-US"/>
        </w:rPr>
      </w:pPr>
      <w:r>
        <w:rPr>
          <w:lang w:val="en-US"/>
        </w:rPr>
        <w:pict>
          <v:group id="_x0000_s1026" style="position:absolute;left:0;text-align:left;margin-left:163.6pt;margin-top:24.65pt;width:88.7pt;height:103.95pt;z-index:251754496;mso-wrap-distance-top:11.35pt;mso-wrap-distance-bottom:11.35pt" coordorigin="3554,10449" coordsize="1774,2079" o:allowincell="f">
            <v:group id="_x0000_s1027" style="position:absolute;left:3554;top:10449;width:1774;height:2079" coordorigin="4749,8640" coordsize="1774,2079">
              <v:rect id="_x0000_s1028" style="position:absolute;left:4749;top:8640;width:1771;height:2079">
                <o:lock v:ext="edit" aspectratio="t"/>
              </v:rect>
              <v:line id="_x0000_s1029" style="position:absolute" from="4752,9699" to="6523,9699" strokeweight="2.25pt">
                <o:lock v:ext="edit" aspectratio="t"/>
              </v:line>
              <v:line id="_x0000_s1030" style="position:absolute" from="5596,8640" to="5596,10719">
                <o:lock v:ext="edit" aspectratio="t"/>
              </v:line>
              <v:line id="_x0000_s1031" style="position:absolute" from="4801,8944" to="4923,8944">
                <o:lock v:ext="edit" aspectratio="t"/>
              </v:line>
              <v:line id="_x0000_s1032" style="position:absolute" from="6340,8959" to="6462,8959">
                <o:lock v:ext="edit" aspectratio="t"/>
              </v:line>
              <v:line id="_x0000_s1033" style="position:absolute" from="4801,10429" to="4923,10429">
                <o:lock v:ext="edit" aspectratio="t"/>
              </v:line>
              <v:line id="_x0000_s1034" style="position:absolute" from="6342,10419" to="6464,10419">
                <o:lock v:ext="edit" aspectratio="t"/>
              </v:line>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3631;top:10523;width:78;height:178" fillcolor="black">
              <v:shadow color="#868686"/>
              <v:textpath style="font-family:&quot;Arial&quot;;font-size:10pt;v-text-kern:t" trim="t" fitpath="t" string="2"/>
              <o:lock v:ext="edit" aspectratio="t"/>
            </v:shape>
            <v:shape id="_x0000_s1036" type="#_x0000_t136" style="position:absolute;left:3631;top:12294;width:77;height:176;rotation:-180" fillcolor="black">
              <v:shadow color="#868686"/>
              <v:textpath style="font-family:&quot;Arial&quot;;font-size:10pt;v-text-kern:t" trim="t" fitpath="t" string="3"/>
              <o:lock v:ext="edit" aspectratio="t"/>
            </v:shape>
            <v:shape id="_x0000_s1037" type="#_x0000_t136" style="position:absolute;left:5170;top:10523;width:77;height:178" fillcolor="black">
              <v:shadow color="#868686"/>
              <v:textpath style="font-family:&quot;Arial&quot;;font-size:10pt;v-text-kern:t" trim="t" fitpath="t" string="7"/>
              <o:lock v:ext="edit" aspectratio="t"/>
            </v:shape>
            <v:shape id="_x0000_s1038" type="#_x0000_t136" style="position:absolute;left:5170;top:12294;width:77;height:176;rotation:-180" fillcolor="black">
              <v:shadow color="#868686"/>
              <v:textpath style="font-family:&quot;Arial&quot;;font-size:10pt;v-text-kern:t" trim="t" fitpath="t" string="6"/>
              <o:lock v:ext="edit" aspectratio="t"/>
            </v:shape>
            <w10:wrap type="topAndBottom"/>
            <w10:anchorlock/>
          </v:group>
        </w:pict>
      </w:r>
    </w:p>
    <w:p w:rsidR="00755D5B" w:rsidRPr="00BB5B23" w:rsidRDefault="00755D5B" w:rsidP="00755D5B">
      <w:pPr>
        <w:pStyle w:val="stemwithspacebefore"/>
        <w:rPr>
          <w:lang w:val="en-US"/>
        </w:rPr>
      </w:pPr>
      <w:r w:rsidRPr="00BB5B23">
        <w:rPr>
          <w:lang w:val="en-US"/>
        </w:rPr>
        <w:t xml:space="preserve">Figure 2 shows one side of a piece of paper that is used to make such a booklet.  The page numbers have been put on the paper in advance.  </w:t>
      </w:r>
    </w:p>
    <w:p w:rsidR="00755D5B" w:rsidRPr="00BB5B23" w:rsidRDefault="00755D5B" w:rsidP="00755D5B">
      <w:pPr>
        <w:pStyle w:val="stem"/>
        <w:keepNext w:val="0"/>
        <w:spacing w:after="0"/>
        <w:rPr>
          <w:lang w:val="en-US"/>
        </w:rPr>
      </w:pPr>
      <w:r w:rsidRPr="00BB5B23">
        <w:rPr>
          <w:lang w:val="en-US"/>
        </w:rPr>
        <w:t>The thick line indicates where the paper will be cut after folding.</w:t>
      </w:r>
    </w:p>
    <w:p w:rsidR="00755D5B" w:rsidRPr="00BB5B23" w:rsidRDefault="00F71E6A" w:rsidP="00755D5B">
      <w:pPr>
        <w:pStyle w:val="stem"/>
        <w:rPr>
          <w:lang w:val="en-US"/>
        </w:rPr>
      </w:pPr>
      <w:r>
        <w:rPr>
          <w:lang w:val="en-US"/>
        </w:rPr>
        <w:pict>
          <v:group id="_x0000_s1039" style="position:absolute;margin-left:144.95pt;margin-top:40.35pt;width:100.3pt;height:163.95pt;z-index:251755520" coordorigin="5131,2419" coordsize="2006,3279" o:allowincell="f">
            <v:group id="_x0000_s1040" style="position:absolute;left:5131;top:2419;width:2006;height:3279" coordorigin="5131,2419" coordsize="2006,3279">
              <v:rect id="_x0000_s1041" style="position:absolute;left:5259;top:3032;width:1749;height:2054">
                <o:lock v:ext="edit" aspectratio="t"/>
              </v:rect>
              <v:line id="_x0000_s1042" style="position:absolute" from="5262,4078" to="7011,4078" strokeweight="2.25pt">
                <o:lock v:ext="edit" aspectratio="t"/>
              </v:line>
              <v:line id="_x0000_s1043" style="position:absolute" from="6095,3032" to="6095,5086">
                <o:lock v:ext="edit" aspectratio="t"/>
              </v:line>
              <v:line id="_x0000_s1044" style="position:absolute" from="5310,3332" to="5431,3332">
                <o:lock v:ext="edit" aspectratio="t"/>
              </v:line>
              <v:line id="_x0000_s1045" style="position:absolute" from="6830,3347" to="6951,3347">
                <o:lock v:ext="edit" aspectratio="t"/>
              </v:line>
              <v:line id="_x0000_s1046" style="position:absolute" from="5310,4800" to="5431,4800">
                <o:lock v:ext="edit" aspectratio="t"/>
              </v:line>
              <v:line id="_x0000_s1047" style="position:absolute" from="6832,4790" to="6953,4790">
                <o:lock v:ext="edit" aspectratio="t"/>
              </v:lin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48" type="#_x0000_t80" style="position:absolute;left:5154;top:2419;width:483;height:604">
                <o:lock v:ext="edit" aspectratio="t"/>
              </v:shape>
              <v:shape id="_x0000_s1049" type="#_x0000_t80" style="position:absolute;left:6649;top:2424;width:483;height:604">
                <o:lock v:ext="edit" aspectratio="t"/>
              </v:shape>
              <v:shape id="_x0000_s1050" type="#_x0000_t80" style="position:absolute;left:6654;top:5094;width:483;height:604;flip:y">
                <o:lock v:ext="edit" aspectratio="t"/>
              </v:shape>
              <v:shape id="_x0000_s1051" type="#_x0000_t80" style="position:absolute;left:5131;top:5094;width:483;height:604;flip:y">
                <o:lock v:ext="edit" aspectratio="t"/>
              </v:shape>
            </v:group>
            <v:shape id="_x0000_s1052" type="#_x0000_t136" style="position:absolute;left:5334;top:3105;width:77;height:176" fillcolor="black">
              <v:shadow color="#868686"/>
              <v:textpath style="font-family:&quot;Arial&quot;;font-size:10pt;v-text-kern:t" trim="t" fitpath="t" string="2"/>
              <o:lock v:ext="edit" aspectratio="t"/>
            </v:shape>
            <v:shape id="_x0000_s1053" type="#_x0000_t136" style="position:absolute;left:5336;top:4855;width:76;height:174;rotation:-180" fillcolor="black">
              <v:shadow color="#868686"/>
              <v:textpath style="font-family:&quot;Arial&quot;;font-size:10pt;v-text-kern:t" trim="t" fitpath="t" string="3"/>
              <o:lock v:ext="edit" aspectratio="t"/>
            </v:shape>
            <v:shape id="_x0000_s1054" type="#_x0000_t136" style="position:absolute;left:6856;top:3105;width:76;height:176" fillcolor="black">
              <v:shadow color="#868686"/>
              <v:textpath style="font-family:&quot;Arial&quot;;font-size:10pt;v-text-kern:t" trim="t" fitpath="t" string="7"/>
              <o:lock v:ext="edit" aspectratio="t"/>
            </v:shape>
            <v:shape id="_x0000_s1055" type="#_x0000_t136" style="position:absolute;left:6856;top:4855;width:76;height:174;rotation:-180" fillcolor="black">
              <v:shadow color="#868686"/>
              <v:textpath style="font-family:&quot;Arial&quot;;font-size:10pt;v-text-kern:t" trim="t" fitpath="t" string="6"/>
              <o:lock v:ext="edit" aspectratio="t"/>
            </v:shape>
            <w10:wrap type="topAndBottom"/>
            <w10:anchorlock/>
          </v:group>
        </w:pict>
      </w:r>
      <w:r w:rsidR="00755D5B" w:rsidRPr="00BB5B23">
        <w:rPr>
          <w:lang w:val="en-US"/>
        </w:rPr>
        <w:t>Write the numbers 1, 4, 5 and 8 in the correct boxes in the following diagram to show which page number is directly behind each of the page numbers 2, 3, 6 and 7.</w:t>
      </w:r>
    </w:p>
    <w:p w:rsidR="00755D5B" w:rsidRPr="00BB5B23" w:rsidRDefault="00755D5B" w:rsidP="00755D5B">
      <w:pPr>
        <w:pStyle w:val="stem"/>
        <w:rPr>
          <w:lang w:val="en-US"/>
        </w:rPr>
      </w:pPr>
    </w:p>
    <w:p w:rsidR="00755D5B" w:rsidRPr="00BB5B23" w:rsidRDefault="00755D5B" w:rsidP="00607DC2">
      <w:pPr>
        <w:pStyle w:val="Heading1"/>
      </w:pPr>
      <w:bookmarkStart w:id="8" w:name="_Toc518723578"/>
      <w:bookmarkStart w:id="9" w:name="_Toc366246010"/>
      <w:r w:rsidRPr="00BB5B23">
        <w:t>bicycles</w:t>
      </w:r>
      <w:bookmarkEnd w:id="8"/>
      <w:bookmarkEnd w:id="9"/>
    </w:p>
    <w:p w:rsidR="00755D5B" w:rsidRPr="00BB5B23" w:rsidRDefault="00755D5B" w:rsidP="00755D5B">
      <w:pPr>
        <w:pStyle w:val="stem"/>
        <w:rPr>
          <w:lang w:val="en-US"/>
        </w:rPr>
      </w:pPr>
      <w:r w:rsidRPr="00BB5B23">
        <w:rPr>
          <w:b/>
          <w:noProof/>
          <w:sz w:val="28"/>
          <w:lang w:val="en-US"/>
        </w:rPr>
        <mc:AlternateContent>
          <mc:Choice Requires="wps">
            <w:drawing>
              <wp:anchor distT="0" distB="0" distL="114300" distR="114300" simplePos="0" relativeHeight="251756544" behindDoc="0" locked="1" layoutInCell="0" allowOverlap="1" wp14:anchorId="1EDCF906" wp14:editId="1E4A20F1">
                <wp:simplePos x="0" y="0"/>
                <wp:positionH relativeFrom="column">
                  <wp:posOffset>36195</wp:posOffset>
                </wp:positionH>
                <wp:positionV relativeFrom="paragraph">
                  <wp:posOffset>637540</wp:posOffset>
                </wp:positionV>
                <wp:extent cx="5309235" cy="1903730"/>
                <wp:effectExtent l="0" t="0" r="0" b="2540"/>
                <wp:wrapTopAndBottom/>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1903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960"/>
                              <w:gridCol w:w="960"/>
                              <w:gridCol w:w="960"/>
                              <w:gridCol w:w="960"/>
                              <w:gridCol w:w="960"/>
                              <w:gridCol w:w="960"/>
                            </w:tblGrid>
                            <w:tr w:rsidR="003217F3">
                              <w:trPr>
                                <w:trHeight w:val="430"/>
                              </w:trPr>
                              <w:tc>
                                <w:tcPr>
                                  <w:tcW w:w="1908" w:type="dxa"/>
                                  <w:tcBorders>
                                    <w:top w:val="nil"/>
                                    <w:left w:val="nil"/>
                                    <w:bottom w:val="nil"/>
                                    <w:right w:val="double" w:sz="4" w:space="0" w:color="auto"/>
                                  </w:tcBorders>
                                </w:tcPr>
                                <w:p w:rsidR="003217F3" w:rsidRDefault="003217F3"/>
                              </w:tc>
                              <w:tc>
                                <w:tcPr>
                                  <w:tcW w:w="5760" w:type="dxa"/>
                                  <w:gridSpan w:val="6"/>
                                  <w:tcBorders>
                                    <w:left w:val="nil"/>
                                    <w:bottom w:val="dotted" w:sz="4" w:space="0" w:color="auto"/>
                                  </w:tcBorders>
                                  <w:vAlign w:val="center"/>
                                </w:tcPr>
                                <w:p w:rsidR="003217F3" w:rsidRDefault="003217F3" w:rsidP="00BB5B23">
                                  <w:pPr>
                                    <w:pStyle w:val="Heading4"/>
                                    <w:rPr>
                                      <w:b/>
                                    </w:rPr>
                                  </w:pPr>
                                  <w:r>
                                    <w:rPr>
                                      <w:b/>
                                    </w:rPr>
                                    <w:t>Distance traveled in cm</w:t>
                                  </w:r>
                                </w:p>
                              </w:tc>
                            </w:tr>
                            <w:tr w:rsidR="003217F3">
                              <w:trPr>
                                <w:cantSplit/>
                                <w:trHeight w:hRule="exact" w:val="600"/>
                              </w:trPr>
                              <w:tc>
                                <w:tcPr>
                                  <w:tcW w:w="1908" w:type="dxa"/>
                                  <w:tcBorders>
                                    <w:top w:val="nil"/>
                                    <w:left w:val="nil"/>
                                    <w:bottom w:val="double" w:sz="4" w:space="0" w:color="auto"/>
                                    <w:right w:val="double" w:sz="4" w:space="0" w:color="auto"/>
                                  </w:tcBorders>
                                  <w:vAlign w:val="center"/>
                                </w:tcPr>
                                <w:p w:rsidR="003217F3" w:rsidRDefault="003217F3">
                                  <w:pPr>
                                    <w:pStyle w:val="Heading2"/>
                                  </w:pPr>
                                </w:p>
                              </w:tc>
                              <w:tc>
                                <w:tcPr>
                                  <w:tcW w:w="960" w:type="dxa"/>
                                  <w:tcBorders>
                                    <w:top w:val="dotted" w:sz="4" w:space="0" w:color="auto"/>
                                    <w:left w:val="nil"/>
                                    <w:bottom w:val="double" w:sz="4" w:space="0" w:color="auto"/>
                                  </w:tcBorders>
                                  <w:vAlign w:val="center"/>
                                </w:tcPr>
                                <w:p w:rsidR="003217F3" w:rsidRDefault="003217F3">
                                  <w:pPr>
                                    <w:pStyle w:val="Arial11C"/>
                                  </w:pPr>
                                  <w:r>
                                    <w:t>1 turn</w:t>
                                  </w:r>
                                </w:p>
                              </w:tc>
                              <w:tc>
                                <w:tcPr>
                                  <w:tcW w:w="960" w:type="dxa"/>
                                  <w:tcBorders>
                                    <w:top w:val="dotted" w:sz="4" w:space="0" w:color="auto"/>
                                    <w:bottom w:val="double" w:sz="4" w:space="0" w:color="auto"/>
                                  </w:tcBorders>
                                  <w:vAlign w:val="center"/>
                                </w:tcPr>
                                <w:p w:rsidR="003217F3" w:rsidRDefault="003217F3">
                                  <w:pPr>
                                    <w:pStyle w:val="Arial11C"/>
                                  </w:pPr>
                                  <w:r>
                                    <w:t>2 turns</w:t>
                                  </w:r>
                                </w:p>
                              </w:tc>
                              <w:tc>
                                <w:tcPr>
                                  <w:tcW w:w="960" w:type="dxa"/>
                                  <w:tcBorders>
                                    <w:top w:val="dotted" w:sz="4" w:space="0" w:color="auto"/>
                                    <w:bottom w:val="double" w:sz="4" w:space="0" w:color="auto"/>
                                  </w:tcBorders>
                                  <w:vAlign w:val="center"/>
                                </w:tcPr>
                                <w:p w:rsidR="003217F3" w:rsidRDefault="003217F3">
                                  <w:pPr>
                                    <w:pStyle w:val="Arial11C"/>
                                  </w:pPr>
                                  <w:r>
                                    <w:t>3 turns</w:t>
                                  </w:r>
                                </w:p>
                              </w:tc>
                              <w:tc>
                                <w:tcPr>
                                  <w:tcW w:w="960" w:type="dxa"/>
                                  <w:tcBorders>
                                    <w:top w:val="dotted" w:sz="4" w:space="0" w:color="auto"/>
                                    <w:bottom w:val="double" w:sz="4" w:space="0" w:color="auto"/>
                                  </w:tcBorders>
                                  <w:vAlign w:val="center"/>
                                </w:tcPr>
                                <w:p w:rsidR="003217F3" w:rsidRDefault="003217F3">
                                  <w:pPr>
                                    <w:pStyle w:val="Arial11C"/>
                                  </w:pPr>
                                  <w:r>
                                    <w:t>4 turns</w:t>
                                  </w:r>
                                </w:p>
                              </w:tc>
                              <w:tc>
                                <w:tcPr>
                                  <w:tcW w:w="960" w:type="dxa"/>
                                  <w:tcBorders>
                                    <w:top w:val="dotted" w:sz="4" w:space="0" w:color="auto"/>
                                    <w:bottom w:val="double" w:sz="4" w:space="0" w:color="auto"/>
                                  </w:tcBorders>
                                  <w:vAlign w:val="center"/>
                                </w:tcPr>
                                <w:p w:rsidR="003217F3" w:rsidRDefault="003217F3">
                                  <w:pPr>
                                    <w:pStyle w:val="Arial11C"/>
                                  </w:pPr>
                                  <w:r>
                                    <w:t>5 turns</w:t>
                                  </w:r>
                                </w:p>
                              </w:tc>
                              <w:tc>
                                <w:tcPr>
                                  <w:tcW w:w="960" w:type="dxa"/>
                                  <w:tcBorders>
                                    <w:top w:val="dotted" w:sz="4" w:space="0" w:color="auto"/>
                                    <w:bottom w:val="double" w:sz="4" w:space="0" w:color="auto"/>
                                  </w:tcBorders>
                                  <w:vAlign w:val="center"/>
                                </w:tcPr>
                                <w:p w:rsidR="003217F3" w:rsidRDefault="003217F3">
                                  <w:pPr>
                                    <w:pStyle w:val="Arial11C"/>
                                  </w:pPr>
                                  <w:r>
                                    <w:t>6 turns</w:t>
                                  </w:r>
                                </w:p>
                              </w:tc>
                            </w:tr>
                            <w:tr w:rsidR="003217F3">
                              <w:trPr>
                                <w:cantSplit/>
                                <w:trHeight w:val="430"/>
                              </w:trPr>
                              <w:tc>
                                <w:tcPr>
                                  <w:tcW w:w="1908" w:type="dxa"/>
                                  <w:tcBorders>
                                    <w:top w:val="double" w:sz="4" w:space="0" w:color="auto"/>
                                    <w:right w:val="double" w:sz="4" w:space="0" w:color="auto"/>
                                  </w:tcBorders>
                                  <w:vAlign w:val="center"/>
                                </w:tcPr>
                                <w:p w:rsidR="003217F3" w:rsidRDefault="003217F3">
                                  <w:pPr>
                                    <w:pStyle w:val="stem"/>
                                    <w:rPr>
                                      <w:lang w:val="fr-CA"/>
                                    </w:rPr>
                                  </w:pPr>
                                  <w:r>
                                    <w:rPr>
                                      <w:lang w:val="fr-CA"/>
                                    </w:rPr>
                                    <w:t>Peter</w:t>
                                  </w:r>
                                </w:p>
                              </w:tc>
                              <w:tc>
                                <w:tcPr>
                                  <w:tcW w:w="960" w:type="dxa"/>
                                  <w:tcBorders>
                                    <w:top w:val="double" w:sz="4" w:space="0" w:color="auto"/>
                                    <w:left w:val="nil"/>
                                  </w:tcBorders>
                                  <w:vAlign w:val="center"/>
                                </w:tcPr>
                                <w:p w:rsidR="003217F3" w:rsidRDefault="003217F3">
                                  <w:pPr>
                                    <w:pStyle w:val="Arial11C"/>
                                  </w:pPr>
                                  <w:r>
                                    <w:t>96</w:t>
                                  </w:r>
                                </w:p>
                              </w:tc>
                              <w:tc>
                                <w:tcPr>
                                  <w:tcW w:w="960" w:type="dxa"/>
                                  <w:tcBorders>
                                    <w:top w:val="double" w:sz="4" w:space="0" w:color="auto"/>
                                  </w:tcBorders>
                                  <w:vAlign w:val="center"/>
                                </w:tcPr>
                                <w:p w:rsidR="003217F3" w:rsidRDefault="003217F3">
                                  <w:pPr>
                                    <w:pStyle w:val="Arial11C"/>
                                    <w:rPr>
                                      <w:lang w:val="fr-CA"/>
                                    </w:rPr>
                                  </w:pPr>
                                  <w:r>
                                    <w:rPr>
                                      <w:lang w:val="fr-CA"/>
                                    </w:rPr>
                                    <w:t>192</w:t>
                                  </w:r>
                                </w:p>
                              </w:tc>
                              <w:tc>
                                <w:tcPr>
                                  <w:tcW w:w="960" w:type="dxa"/>
                                  <w:tcBorders>
                                    <w:top w:val="double" w:sz="4" w:space="0" w:color="auto"/>
                                  </w:tcBorders>
                                  <w:vAlign w:val="center"/>
                                </w:tcPr>
                                <w:p w:rsidR="003217F3" w:rsidRDefault="003217F3">
                                  <w:pPr>
                                    <w:pStyle w:val="Arial11C"/>
                                    <w:rPr>
                                      <w:lang w:val="fr-CA"/>
                                    </w:rPr>
                                  </w:pPr>
                                  <w:r>
                                    <w:rPr>
                                      <w:lang w:val="fr-CA"/>
                                    </w:rPr>
                                    <w:t>288</w:t>
                                  </w:r>
                                </w:p>
                              </w:tc>
                              <w:tc>
                                <w:tcPr>
                                  <w:tcW w:w="960" w:type="dxa"/>
                                  <w:tcBorders>
                                    <w:top w:val="double" w:sz="4" w:space="0" w:color="auto"/>
                                  </w:tcBorders>
                                  <w:vAlign w:val="center"/>
                                </w:tcPr>
                                <w:p w:rsidR="003217F3" w:rsidRDefault="003217F3">
                                  <w:pPr>
                                    <w:pStyle w:val="Arial11C"/>
                                    <w:rPr>
                                      <w:lang w:val="fr-CA"/>
                                    </w:rPr>
                                  </w:pPr>
                                  <w:r>
                                    <w:rPr>
                                      <w:lang w:val="fr-CA"/>
                                    </w:rPr>
                                    <w:t>384</w:t>
                                  </w:r>
                                </w:p>
                              </w:tc>
                              <w:tc>
                                <w:tcPr>
                                  <w:tcW w:w="960" w:type="dxa"/>
                                  <w:tcBorders>
                                    <w:top w:val="double" w:sz="4" w:space="0" w:color="auto"/>
                                  </w:tcBorders>
                                  <w:vAlign w:val="center"/>
                                </w:tcPr>
                                <w:p w:rsidR="003217F3" w:rsidRDefault="003217F3">
                                  <w:pPr>
                                    <w:pStyle w:val="Arial11C"/>
                                    <w:rPr>
                                      <w:lang w:val="fr-CA"/>
                                    </w:rPr>
                                  </w:pPr>
                                  <w:r>
                                    <w:rPr>
                                      <w:lang w:val="fr-CA"/>
                                    </w:rPr>
                                    <w:t>480</w:t>
                                  </w:r>
                                </w:p>
                              </w:tc>
                              <w:tc>
                                <w:tcPr>
                                  <w:tcW w:w="960" w:type="dxa"/>
                                  <w:tcBorders>
                                    <w:top w:val="double" w:sz="4" w:space="0" w:color="auto"/>
                                  </w:tcBorders>
                                  <w:vAlign w:val="center"/>
                                </w:tcPr>
                                <w:p w:rsidR="003217F3" w:rsidRDefault="003217F3">
                                  <w:pPr>
                                    <w:pStyle w:val="Arial11C"/>
                                    <w:rPr>
                                      <w:lang w:val="fr-CA"/>
                                    </w:rPr>
                                  </w:pPr>
                                  <w:r>
                                    <w:rPr>
                                      <w:lang w:val="fr-CA"/>
                                    </w:rPr>
                                    <w:t>…</w:t>
                                  </w:r>
                                </w:p>
                              </w:tc>
                            </w:tr>
                            <w:tr w:rsidR="003217F3">
                              <w:trPr>
                                <w:cantSplit/>
                                <w:trHeight w:val="495"/>
                              </w:trPr>
                              <w:tc>
                                <w:tcPr>
                                  <w:tcW w:w="1908" w:type="dxa"/>
                                  <w:tcBorders>
                                    <w:right w:val="double" w:sz="4" w:space="0" w:color="auto"/>
                                  </w:tcBorders>
                                  <w:vAlign w:val="center"/>
                                </w:tcPr>
                                <w:p w:rsidR="003217F3" w:rsidRDefault="003217F3">
                                  <w:pPr>
                                    <w:pStyle w:val="stem"/>
                                    <w:rPr>
                                      <w:lang w:val="fr-CA"/>
                                    </w:rPr>
                                  </w:pPr>
                                  <w:r>
                                    <w:rPr>
                                      <w:lang w:val="fr-CA"/>
                                    </w:rPr>
                                    <w:t>Samantha</w:t>
                                  </w:r>
                                </w:p>
                              </w:tc>
                              <w:tc>
                                <w:tcPr>
                                  <w:tcW w:w="960" w:type="dxa"/>
                                  <w:tcBorders>
                                    <w:left w:val="nil"/>
                                  </w:tcBorders>
                                  <w:vAlign w:val="center"/>
                                </w:tcPr>
                                <w:p w:rsidR="003217F3" w:rsidRDefault="003217F3">
                                  <w:pPr>
                                    <w:pStyle w:val="Arial11C"/>
                                    <w:rPr>
                                      <w:lang w:val="fr-CA"/>
                                    </w:rPr>
                                  </w:pPr>
                                  <w:r>
                                    <w:rPr>
                                      <w:lang w:val="fr-CA"/>
                                    </w:rPr>
                                    <w:t>160</w:t>
                                  </w:r>
                                </w:p>
                              </w:tc>
                              <w:tc>
                                <w:tcPr>
                                  <w:tcW w:w="960" w:type="dxa"/>
                                  <w:vAlign w:val="center"/>
                                </w:tcPr>
                                <w:p w:rsidR="003217F3" w:rsidRDefault="003217F3">
                                  <w:pPr>
                                    <w:pStyle w:val="Arial11C"/>
                                    <w:rPr>
                                      <w:lang w:val="fr-CA"/>
                                    </w:rPr>
                                  </w:pPr>
                                  <w:r>
                                    <w:rPr>
                                      <w:lang w:val="fr-CA"/>
                                    </w:rPr>
                                    <w:t>320</w:t>
                                  </w:r>
                                </w:p>
                              </w:tc>
                              <w:tc>
                                <w:tcPr>
                                  <w:tcW w:w="960" w:type="dxa"/>
                                  <w:vAlign w:val="center"/>
                                </w:tcPr>
                                <w:p w:rsidR="003217F3" w:rsidRDefault="003217F3">
                                  <w:pPr>
                                    <w:pStyle w:val="Arial11C"/>
                                    <w:rPr>
                                      <w:lang w:val="fr-CA"/>
                                    </w:rPr>
                                  </w:pPr>
                                  <w:r>
                                    <w:rPr>
                                      <w:lang w:val="fr-CA"/>
                                    </w:rPr>
                                    <w:t>480</w:t>
                                  </w:r>
                                </w:p>
                              </w:tc>
                              <w:tc>
                                <w:tcPr>
                                  <w:tcW w:w="960" w:type="dxa"/>
                                  <w:vAlign w:val="center"/>
                                </w:tcPr>
                                <w:p w:rsidR="003217F3" w:rsidRDefault="003217F3">
                                  <w:pPr>
                                    <w:pStyle w:val="Arial11C"/>
                                    <w:rPr>
                                      <w:lang w:val="fr-CA"/>
                                    </w:rPr>
                                  </w:pPr>
                                  <w:r>
                                    <w:rPr>
                                      <w:lang w:val="fr-CA"/>
                                    </w:rPr>
                                    <w:t>640</w:t>
                                  </w:r>
                                </w:p>
                              </w:tc>
                              <w:tc>
                                <w:tcPr>
                                  <w:tcW w:w="960" w:type="dxa"/>
                                  <w:vAlign w:val="center"/>
                                </w:tcPr>
                                <w:p w:rsidR="003217F3" w:rsidRDefault="003217F3">
                                  <w:pPr>
                                    <w:pStyle w:val="Arial11C"/>
                                    <w:rPr>
                                      <w:lang w:val="fr-CA"/>
                                    </w:rPr>
                                  </w:pPr>
                                  <w:r>
                                    <w:rPr>
                                      <w:lang w:val="fr-CA"/>
                                    </w:rPr>
                                    <w:t>800</w:t>
                                  </w:r>
                                </w:p>
                              </w:tc>
                              <w:tc>
                                <w:tcPr>
                                  <w:tcW w:w="960" w:type="dxa"/>
                                  <w:vAlign w:val="center"/>
                                </w:tcPr>
                                <w:p w:rsidR="003217F3" w:rsidRDefault="003217F3">
                                  <w:pPr>
                                    <w:pStyle w:val="Arial11C"/>
                                    <w:rPr>
                                      <w:lang w:val="fr-CA"/>
                                    </w:rPr>
                                  </w:pPr>
                                  <w:r>
                                    <w:rPr>
                                      <w:lang w:val="fr-CA"/>
                                    </w:rPr>
                                    <w:t>…</w:t>
                                  </w:r>
                                </w:p>
                              </w:tc>
                            </w:tr>
                            <w:tr w:rsidR="003217F3">
                              <w:trPr>
                                <w:cantSplit/>
                                <w:trHeight w:val="395"/>
                              </w:trPr>
                              <w:tc>
                                <w:tcPr>
                                  <w:tcW w:w="1908" w:type="dxa"/>
                                  <w:tcBorders>
                                    <w:right w:val="double" w:sz="4" w:space="0" w:color="auto"/>
                                  </w:tcBorders>
                                  <w:vAlign w:val="center"/>
                                </w:tcPr>
                                <w:p w:rsidR="003217F3" w:rsidRDefault="003217F3">
                                  <w:pPr>
                                    <w:pStyle w:val="stem"/>
                                    <w:rPr>
                                      <w:lang w:val="fr-CA"/>
                                    </w:rPr>
                                  </w:pPr>
                                  <w:r>
                                    <w:rPr>
                                      <w:lang w:val="fr-CA"/>
                                    </w:rPr>
                                    <w:t>Justin</w:t>
                                  </w:r>
                                </w:p>
                              </w:tc>
                              <w:tc>
                                <w:tcPr>
                                  <w:tcW w:w="960" w:type="dxa"/>
                                  <w:tcBorders>
                                    <w:left w:val="nil"/>
                                  </w:tcBorders>
                                  <w:vAlign w:val="center"/>
                                </w:tcPr>
                                <w:p w:rsidR="003217F3" w:rsidRDefault="003217F3">
                                  <w:pPr>
                                    <w:pStyle w:val="Arial11C"/>
                                  </w:pPr>
                                  <w:r>
                                    <w:t>190</w:t>
                                  </w:r>
                                </w:p>
                              </w:tc>
                              <w:tc>
                                <w:tcPr>
                                  <w:tcW w:w="960" w:type="dxa"/>
                                  <w:vAlign w:val="center"/>
                                </w:tcPr>
                                <w:p w:rsidR="003217F3" w:rsidRDefault="003217F3">
                                  <w:pPr>
                                    <w:pStyle w:val="Arial11C"/>
                                  </w:pPr>
                                  <w:r>
                                    <w:t>380</w:t>
                                  </w:r>
                                </w:p>
                              </w:tc>
                              <w:tc>
                                <w:tcPr>
                                  <w:tcW w:w="960" w:type="dxa"/>
                                  <w:vAlign w:val="center"/>
                                </w:tcPr>
                                <w:p w:rsidR="003217F3" w:rsidRDefault="003217F3">
                                  <w:pPr>
                                    <w:pStyle w:val="Arial11C"/>
                                  </w:pPr>
                                  <w:r>
                                    <w:t>570</w:t>
                                  </w:r>
                                </w:p>
                              </w:tc>
                              <w:tc>
                                <w:tcPr>
                                  <w:tcW w:w="960" w:type="dxa"/>
                                  <w:vAlign w:val="center"/>
                                </w:tcPr>
                                <w:p w:rsidR="003217F3" w:rsidRDefault="003217F3">
                                  <w:pPr>
                                    <w:pStyle w:val="Arial11C"/>
                                  </w:pPr>
                                  <w:r>
                                    <w:t>760</w:t>
                                  </w:r>
                                </w:p>
                              </w:tc>
                              <w:tc>
                                <w:tcPr>
                                  <w:tcW w:w="960" w:type="dxa"/>
                                  <w:vAlign w:val="center"/>
                                </w:tcPr>
                                <w:p w:rsidR="003217F3" w:rsidRDefault="003217F3">
                                  <w:pPr>
                                    <w:pStyle w:val="Arial11C"/>
                                  </w:pPr>
                                  <w:r>
                                    <w:t>950</w:t>
                                  </w:r>
                                </w:p>
                              </w:tc>
                              <w:tc>
                                <w:tcPr>
                                  <w:tcW w:w="960" w:type="dxa"/>
                                  <w:vAlign w:val="center"/>
                                </w:tcPr>
                                <w:p w:rsidR="003217F3" w:rsidRDefault="003217F3">
                                  <w:pPr>
                                    <w:pStyle w:val="Arial11C"/>
                                  </w:pPr>
                                  <w:r>
                                    <w:t>…</w:t>
                                  </w:r>
                                </w:p>
                              </w:tc>
                            </w:tr>
                          </w:tbl>
                          <w:p w:rsidR="003217F3" w:rsidRDefault="003217F3" w:rsidP="00755D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46" type="#_x0000_t202" style="position:absolute;margin-left:2.85pt;margin-top:50.2pt;width:418.05pt;height:149.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" o:allowincell="f" filled="f" stroked="f">
                <v:textbox>
                  <w:txbxContent>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960"/>
                        <w:gridCol w:w="960"/>
                        <w:gridCol w:w="960"/>
                        <w:gridCol w:w="960"/>
                        <w:gridCol w:w="960"/>
                        <w:gridCol w:w="960"/>
                      </w:tblGrid>
                      <w:tr w:rsidR="003217F3">
                        <w:trPr>
                          <w:trHeight w:val="430"/>
                        </w:trPr>
                        <w:tc>
                          <w:tcPr>
                            <w:tcW w:w="1908" w:type="dxa"/>
                            <w:tcBorders>
                              <w:top w:val="nil"/>
                              <w:left w:val="nil"/>
                              <w:bottom w:val="nil"/>
                              <w:right w:val="double" w:sz="4" w:space="0" w:color="auto"/>
                            </w:tcBorders>
                          </w:tcPr>
                          <w:p w:rsidR="003217F3" w:rsidRDefault="003217F3"/>
                        </w:tc>
                        <w:tc>
                          <w:tcPr>
                            <w:tcW w:w="5760" w:type="dxa"/>
                            <w:gridSpan w:val="6"/>
                            <w:tcBorders>
                              <w:left w:val="nil"/>
                              <w:bottom w:val="dotted" w:sz="4" w:space="0" w:color="auto"/>
                            </w:tcBorders>
                            <w:vAlign w:val="center"/>
                          </w:tcPr>
                          <w:p w:rsidR="003217F3" w:rsidRDefault="003217F3" w:rsidP="00BB5B23">
                            <w:pPr>
                              <w:pStyle w:val="Heading4"/>
                              <w:rPr>
                                <w:b/>
                              </w:rPr>
                            </w:pPr>
                            <w:r>
                              <w:rPr>
                                <w:b/>
                              </w:rPr>
                              <w:t>Distance traveled in cm</w:t>
                            </w:r>
                          </w:p>
                        </w:tc>
                      </w:tr>
                      <w:tr w:rsidR="003217F3">
                        <w:trPr>
                          <w:cantSplit/>
                          <w:trHeight w:hRule="exact" w:val="600"/>
                        </w:trPr>
                        <w:tc>
                          <w:tcPr>
                            <w:tcW w:w="1908" w:type="dxa"/>
                            <w:tcBorders>
                              <w:top w:val="nil"/>
                              <w:left w:val="nil"/>
                              <w:bottom w:val="double" w:sz="4" w:space="0" w:color="auto"/>
                              <w:right w:val="double" w:sz="4" w:space="0" w:color="auto"/>
                            </w:tcBorders>
                            <w:vAlign w:val="center"/>
                          </w:tcPr>
                          <w:p w:rsidR="003217F3" w:rsidRDefault="003217F3">
                            <w:pPr>
                              <w:pStyle w:val="Heading2"/>
                            </w:pPr>
                          </w:p>
                        </w:tc>
                        <w:tc>
                          <w:tcPr>
                            <w:tcW w:w="960" w:type="dxa"/>
                            <w:tcBorders>
                              <w:top w:val="dotted" w:sz="4" w:space="0" w:color="auto"/>
                              <w:left w:val="nil"/>
                              <w:bottom w:val="double" w:sz="4" w:space="0" w:color="auto"/>
                            </w:tcBorders>
                            <w:vAlign w:val="center"/>
                          </w:tcPr>
                          <w:p w:rsidR="003217F3" w:rsidRDefault="003217F3">
                            <w:pPr>
                              <w:pStyle w:val="Arial11C"/>
                            </w:pPr>
                            <w:r>
                              <w:t>1 turn</w:t>
                            </w:r>
                          </w:p>
                        </w:tc>
                        <w:tc>
                          <w:tcPr>
                            <w:tcW w:w="960" w:type="dxa"/>
                            <w:tcBorders>
                              <w:top w:val="dotted" w:sz="4" w:space="0" w:color="auto"/>
                              <w:bottom w:val="double" w:sz="4" w:space="0" w:color="auto"/>
                            </w:tcBorders>
                            <w:vAlign w:val="center"/>
                          </w:tcPr>
                          <w:p w:rsidR="003217F3" w:rsidRDefault="003217F3">
                            <w:pPr>
                              <w:pStyle w:val="Arial11C"/>
                            </w:pPr>
                            <w:r>
                              <w:t>2 turns</w:t>
                            </w:r>
                          </w:p>
                        </w:tc>
                        <w:tc>
                          <w:tcPr>
                            <w:tcW w:w="960" w:type="dxa"/>
                            <w:tcBorders>
                              <w:top w:val="dotted" w:sz="4" w:space="0" w:color="auto"/>
                              <w:bottom w:val="double" w:sz="4" w:space="0" w:color="auto"/>
                            </w:tcBorders>
                            <w:vAlign w:val="center"/>
                          </w:tcPr>
                          <w:p w:rsidR="003217F3" w:rsidRDefault="003217F3">
                            <w:pPr>
                              <w:pStyle w:val="Arial11C"/>
                            </w:pPr>
                            <w:r>
                              <w:t>3 turns</w:t>
                            </w:r>
                          </w:p>
                        </w:tc>
                        <w:tc>
                          <w:tcPr>
                            <w:tcW w:w="960" w:type="dxa"/>
                            <w:tcBorders>
                              <w:top w:val="dotted" w:sz="4" w:space="0" w:color="auto"/>
                              <w:bottom w:val="double" w:sz="4" w:space="0" w:color="auto"/>
                            </w:tcBorders>
                            <w:vAlign w:val="center"/>
                          </w:tcPr>
                          <w:p w:rsidR="003217F3" w:rsidRDefault="003217F3">
                            <w:pPr>
                              <w:pStyle w:val="Arial11C"/>
                            </w:pPr>
                            <w:r>
                              <w:t>4 turns</w:t>
                            </w:r>
                          </w:p>
                        </w:tc>
                        <w:tc>
                          <w:tcPr>
                            <w:tcW w:w="960" w:type="dxa"/>
                            <w:tcBorders>
                              <w:top w:val="dotted" w:sz="4" w:space="0" w:color="auto"/>
                              <w:bottom w:val="double" w:sz="4" w:space="0" w:color="auto"/>
                            </w:tcBorders>
                            <w:vAlign w:val="center"/>
                          </w:tcPr>
                          <w:p w:rsidR="003217F3" w:rsidRDefault="003217F3">
                            <w:pPr>
                              <w:pStyle w:val="Arial11C"/>
                            </w:pPr>
                            <w:r>
                              <w:t>5 turns</w:t>
                            </w:r>
                          </w:p>
                        </w:tc>
                        <w:tc>
                          <w:tcPr>
                            <w:tcW w:w="960" w:type="dxa"/>
                            <w:tcBorders>
                              <w:top w:val="dotted" w:sz="4" w:space="0" w:color="auto"/>
                              <w:bottom w:val="double" w:sz="4" w:space="0" w:color="auto"/>
                            </w:tcBorders>
                            <w:vAlign w:val="center"/>
                          </w:tcPr>
                          <w:p w:rsidR="003217F3" w:rsidRDefault="003217F3">
                            <w:pPr>
                              <w:pStyle w:val="Arial11C"/>
                            </w:pPr>
                            <w:r>
                              <w:t>6 turns</w:t>
                            </w:r>
                          </w:p>
                        </w:tc>
                      </w:tr>
                      <w:tr w:rsidR="003217F3">
                        <w:trPr>
                          <w:cantSplit/>
                          <w:trHeight w:val="430"/>
                        </w:trPr>
                        <w:tc>
                          <w:tcPr>
                            <w:tcW w:w="1908" w:type="dxa"/>
                            <w:tcBorders>
                              <w:top w:val="double" w:sz="4" w:space="0" w:color="auto"/>
                              <w:right w:val="double" w:sz="4" w:space="0" w:color="auto"/>
                            </w:tcBorders>
                            <w:vAlign w:val="center"/>
                          </w:tcPr>
                          <w:p w:rsidR="003217F3" w:rsidRDefault="003217F3">
                            <w:pPr>
                              <w:pStyle w:val="stem"/>
                              <w:rPr>
                                <w:lang w:val="fr-CA"/>
                              </w:rPr>
                            </w:pPr>
                            <w:r>
                              <w:rPr>
                                <w:lang w:val="fr-CA"/>
                              </w:rPr>
                              <w:t>Peter</w:t>
                            </w:r>
                          </w:p>
                        </w:tc>
                        <w:tc>
                          <w:tcPr>
                            <w:tcW w:w="960" w:type="dxa"/>
                            <w:tcBorders>
                              <w:top w:val="double" w:sz="4" w:space="0" w:color="auto"/>
                              <w:left w:val="nil"/>
                            </w:tcBorders>
                            <w:vAlign w:val="center"/>
                          </w:tcPr>
                          <w:p w:rsidR="003217F3" w:rsidRDefault="003217F3">
                            <w:pPr>
                              <w:pStyle w:val="Arial11C"/>
                            </w:pPr>
                            <w:r>
                              <w:t>96</w:t>
                            </w:r>
                          </w:p>
                        </w:tc>
                        <w:tc>
                          <w:tcPr>
                            <w:tcW w:w="960" w:type="dxa"/>
                            <w:tcBorders>
                              <w:top w:val="double" w:sz="4" w:space="0" w:color="auto"/>
                            </w:tcBorders>
                            <w:vAlign w:val="center"/>
                          </w:tcPr>
                          <w:p w:rsidR="003217F3" w:rsidRDefault="003217F3">
                            <w:pPr>
                              <w:pStyle w:val="Arial11C"/>
                              <w:rPr>
                                <w:lang w:val="fr-CA"/>
                              </w:rPr>
                            </w:pPr>
                            <w:r>
                              <w:rPr>
                                <w:lang w:val="fr-CA"/>
                              </w:rPr>
                              <w:t>192</w:t>
                            </w:r>
                          </w:p>
                        </w:tc>
                        <w:tc>
                          <w:tcPr>
                            <w:tcW w:w="960" w:type="dxa"/>
                            <w:tcBorders>
                              <w:top w:val="double" w:sz="4" w:space="0" w:color="auto"/>
                            </w:tcBorders>
                            <w:vAlign w:val="center"/>
                          </w:tcPr>
                          <w:p w:rsidR="003217F3" w:rsidRDefault="003217F3">
                            <w:pPr>
                              <w:pStyle w:val="Arial11C"/>
                              <w:rPr>
                                <w:lang w:val="fr-CA"/>
                              </w:rPr>
                            </w:pPr>
                            <w:r>
                              <w:rPr>
                                <w:lang w:val="fr-CA"/>
                              </w:rPr>
                              <w:t>288</w:t>
                            </w:r>
                          </w:p>
                        </w:tc>
                        <w:tc>
                          <w:tcPr>
                            <w:tcW w:w="960" w:type="dxa"/>
                            <w:tcBorders>
                              <w:top w:val="double" w:sz="4" w:space="0" w:color="auto"/>
                            </w:tcBorders>
                            <w:vAlign w:val="center"/>
                          </w:tcPr>
                          <w:p w:rsidR="003217F3" w:rsidRDefault="003217F3">
                            <w:pPr>
                              <w:pStyle w:val="Arial11C"/>
                              <w:rPr>
                                <w:lang w:val="fr-CA"/>
                              </w:rPr>
                            </w:pPr>
                            <w:r>
                              <w:rPr>
                                <w:lang w:val="fr-CA"/>
                              </w:rPr>
                              <w:t>384</w:t>
                            </w:r>
                          </w:p>
                        </w:tc>
                        <w:tc>
                          <w:tcPr>
                            <w:tcW w:w="960" w:type="dxa"/>
                            <w:tcBorders>
                              <w:top w:val="double" w:sz="4" w:space="0" w:color="auto"/>
                            </w:tcBorders>
                            <w:vAlign w:val="center"/>
                          </w:tcPr>
                          <w:p w:rsidR="003217F3" w:rsidRDefault="003217F3">
                            <w:pPr>
                              <w:pStyle w:val="Arial11C"/>
                              <w:rPr>
                                <w:lang w:val="fr-CA"/>
                              </w:rPr>
                            </w:pPr>
                            <w:r>
                              <w:rPr>
                                <w:lang w:val="fr-CA"/>
                              </w:rPr>
                              <w:t>480</w:t>
                            </w:r>
                          </w:p>
                        </w:tc>
                        <w:tc>
                          <w:tcPr>
                            <w:tcW w:w="960" w:type="dxa"/>
                            <w:tcBorders>
                              <w:top w:val="double" w:sz="4" w:space="0" w:color="auto"/>
                            </w:tcBorders>
                            <w:vAlign w:val="center"/>
                          </w:tcPr>
                          <w:p w:rsidR="003217F3" w:rsidRDefault="003217F3">
                            <w:pPr>
                              <w:pStyle w:val="Arial11C"/>
                              <w:rPr>
                                <w:lang w:val="fr-CA"/>
                              </w:rPr>
                            </w:pPr>
                            <w:r>
                              <w:rPr>
                                <w:lang w:val="fr-CA"/>
                              </w:rPr>
                              <w:t>…</w:t>
                            </w:r>
                          </w:p>
                        </w:tc>
                      </w:tr>
                      <w:tr w:rsidR="003217F3">
                        <w:trPr>
                          <w:cantSplit/>
                          <w:trHeight w:val="495"/>
                        </w:trPr>
                        <w:tc>
                          <w:tcPr>
                            <w:tcW w:w="1908" w:type="dxa"/>
                            <w:tcBorders>
                              <w:right w:val="double" w:sz="4" w:space="0" w:color="auto"/>
                            </w:tcBorders>
                            <w:vAlign w:val="center"/>
                          </w:tcPr>
                          <w:p w:rsidR="003217F3" w:rsidRDefault="003217F3">
                            <w:pPr>
                              <w:pStyle w:val="stem"/>
                              <w:rPr>
                                <w:lang w:val="fr-CA"/>
                              </w:rPr>
                            </w:pPr>
                            <w:r>
                              <w:rPr>
                                <w:lang w:val="fr-CA"/>
                              </w:rPr>
                              <w:t>Samantha</w:t>
                            </w:r>
                          </w:p>
                        </w:tc>
                        <w:tc>
                          <w:tcPr>
                            <w:tcW w:w="960" w:type="dxa"/>
                            <w:tcBorders>
                              <w:left w:val="nil"/>
                            </w:tcBorders>
                            <w:vAlign w:val="center"/>
                          </w:tcPr>
                          <w:p w:rsidR="003217F3" w:rsidRDefault="003217F3">
                            <w:pPr>
                              <w:pStyle w:val="Arial11C"/>
                              <w:rPr>
                                <w:lang w:val="fr-CA"/>
                              </w:rPr>
                            </w:pPr>
                            <w:r>
                              <w:rPr>
                                <w:lang w:val="fr-CA"/>
                              </w:rPr>
                              <w:t>160</w:t>
                            </w:r>
                          </w:p>
                        </w:tc>
                        <w:tc>
                          <w:tcPr>
                            <w:tcW w:w="960" w:type="dxa"/>
                            <w:vAlign w:val="center"/>
                          </w:tcPr>
                          <w:p w:rsidR="003217F3" w:rsidRDefault="003217F3">
                            <w:pPr>
                              <w:pStyle w:val="Arial11C"/>
                              <w:rPr>
                                <w:lang w:val="fr-CA"/>
                              </w:rPr>
                            </w:pPr>
                            <w:r>
                              <w:rPr>
                                <w:lang w:val="fr-CA"/>
                              </w:rPr>
                              <w:t>320</w:t>
                            </w:r>
                          </w:p>
                        </w:tc>
                        <w:tc>
                          <w:tcPr>
                            <w:tcW w:w="960" w:type="dxa"/>
                            <w:vAlign w:val="center"/>
                          </w:tcPr>
                          <w:p w:rsidR="003217F3" w:rsidRDefault="003217F3">
                            <w:pPr>
                              <w:pStyle w:val="Arial11C"/>
                              <w:rPr>
                                <w:lang w:val="fr-CA"/>
                              </w:rPr>
                            </w:pPr>
                            <w:r>
                              <w:rPr>
                                <w:lang w:val="fr-CA"/>
                              </w:rPr>
                              <w:t>480</w:t>
                            </w:r>
                          </w:p>
                        </w:tc>
                        <w:tc>
                          <w:tcPr>
                            <w:tcW w:w="960" w:type="dxa"/>
                            <w:vAlign w:val="center"/>
                          </w:tcPr>
                          <w:p w:rsidR="003217F3" w:rsidRDefault="003217F3">
                            <w:pPr>
                              <w:pStyle w:val="Arial11C"/>
                              <w:rPr>
                                <w:lang w:val="fr-CA"/>
                              </w:rPr>
                            </w:pPr>
                            <w:r>
                              <w:rPr>
                                <w:lang w:val="fr-CA"/>
                              </w:rPr>
                              <w:t>640</w:t>
                            </w:r>
                          </w:p>
                        </w:tc>
                        <w:tc>
                          <w:tcPr>
                            <w:tcW w:w="960" w:type="dxa"/>
                            <w:vAlign w:val="center"/>
                          </w:tcPr>
                          <w:p w:rsidR="003217F3" w:rsidRDefault="003217F3">
                            <w:pPr>
                              <w:pStyle w:val="Arial11C"/>
                              <w:rPr>
                                <w:lang w:val="fr-CA"/>
                              </w:rPr>
                            </w:pPr>
                            <w:r>
                              <w:rPr>
                                <w:lang w:val="fr-CA"/>
                              </w:rPr>
                              <w:t>800</w:t>
                            </w:r>
                          </w:p>
                        </w:tc>
                        <w:tc>
                          <w:tcPr>
                            <w:tcW w:w="960" w:type="dxa"/>
                            <w:vAlign w:val="center"/>
                          </w:tcPr>
                          <w:p w:rsidR="003217F3" w:rsidRDefault="003217F3">
                            <w:pPr>
                              <w:pStyle w:val="Arial11C"/>
                              <w:rPr>
                                <w:lang w:val="fr-CA"/>
                              </w:rPr>
                            </w:pPr>
                            <w:r>
                              <w:rPr>
                                <w:lang w:val="fr-CA"/>
                              </w:rPr>
                              <w:t>…</w:t>
                            </w:r>
                          </w:p>
                        </w:tc>
                      </w:tr>
                      <w:tr w:rsidR="003217F3">
                        <w:trPr>
                          <w:cantSplit/>
                          <w:trHeight w:val="395"/>
                        </w:trPr>
                        <w:tc>
                          <w:tcPr>
                            <w:tcW w:w="1908" w:type="dxa"/>
                            <w:tcBorders>
                              <w:right w:val="double" w:sz="4" w:space="0" w:color="auto"/>
                            </w:tcBorders>
                            <w:vAlign w:val="center"/>
                          </w:tcPr>
                          <w:p w:rsidR="003217F3" w:rsidRDefault="003217F3">
                            <w:pPr>
                              <w:pStyle w:val="stem"/>
                              <w:rPr>
                                <w:lang w:val="fr-CA"/>
                              </w:rPr>
                            </w:pPr>
                            <w:r>
                              <w:rPr>
                                <w:lang w:val="fr-CA"/>
                              </w:rPr>
                              <w:t>Justin</w:t>
                            </w:r>
                          </w:p>
                        </w:tc>
                        <w:tc>
                          <w:tcPr>
                            <w:tcW w:w="960" w:type="dxa"/>
                            <w:tcBorders>
                              <w:left w:val="nil"/>
                            </w:tcBorders>
                            <w:vAlign w:val="center"/>
                          </w:tcPr>
                          <w:p w:rsidR="003217F3" w:rsidRDefault="003217F3">
                            <w:pPr>
                              <w:pStyle w:val="Arial11C"/>
                            </w:pPr>
                            <w:r>
                              <w:t>190</w:t>
                            </w:r>
                          </w:p>
                        </w:tc>
                        <w:tc>
                          <w:tcPr>
                            <w:tcW w:w="960" w:type="dxa"/>
                            <w:vAlign w:val="center"/>
                          </w:tcPr>
                          <w:p w:rsidR="003217F3" w:rsidRDefault="003217F3">
                            <w:pPr>
                              <w:pStyle w:val="Arial11C"/>
                            </w:pPr>
                            <w:r>
                              <w:t>380</w:t>
                            </w:r>
                          </w:p>
                        </w:tc>
                        <w:tc>
                          <w:tcPr>
                            <w:tcW w:w="960" w:type="dxa"/>
                            <w:vAlign w:val="center"/>
                          </w:tcPr>
                          <w:p w:rsidR="003217F3" w:rsidRDefault="003217F3">
                            <w:pPr>
                              <w:pStyle w:val="Arial11C"/>
                            </w:pPr>
                            <w:r>
                              <w:t>570</w:t>
                            </w:r>
                          </w:p>
                        </w:tc>
                        <w:tc>
                          <w:tcPr>
                            <w:tcW w:w="960" w:type="dxa"/>
                            <w:vAlign w:val="center"/>
                          </w:tcPr>
                          <w:p w:rsidR="003217F3" w:rsidRDefault="003217F3">
                            <w:pPr>
                              <w:pStyle w:val="Arial11C"/>
                            </w:pPr>
                            <w:r>
                              <w:t>760</w:t>
                            </w:r>
                          </w:p>
                        </w:tc>
                        <w:tc>
                          <w:tcPr>
                            <w:tcW w:w="960" w:type="dxa"/>
                            <w:vAlign w:val="center"/>
                          </w:tcPr>
                          <w:p w:rsidR="003217F3" w:rsidRDefault="003217F3">
                            <w:pPr>
                              <w:pStyle w:val="Arial11C"/>
                            </w:pPr>
                            <w:r>
                              <w:t>950</w:t>
                            </w:r>
                          </w:p>
                        </w:tc>
                        <w:tc>
                          <w:tcPr>
                            <w:tcW w:w="960" w:type="dxa"/>
                            <w:vAlign w:val="center"/>
                          </w:tcPr>
                          <w:p w:rsidR="003217F3" w:rsidRDefault="003217F3">
                            <w:pPr>
                              <w:pStyle w:val="Arial11C"/>
                            </w:pPr>
                            <w:r>
                              <w:t>…</w:t>
                            </w:r>
                          </w:p>
                        </w:tc>
                      </w:tr>
                    </w:tbl>
                    <w:p w:rsidR="003217F3" w:rsidRDefault="003217F3" w:rsidP="00755D5B"/>
                  </w:txbxContent>
                </v:textbox>
                <w10:wrap type="topAndBottom"/>
                <w10:anchorlock/>
              </v:shape>
            </w:pict>
          </mc:Fallback>
        </mc:AlternateContent>
      </w:r>
      <w:r w:rsidRPr="00BB5B23">
        <w:rPr>
          <w:lang w:val="en-US"/>
        </w:rPr>
        <w:t>Justin, Samantha and Peter ride bicycles of different sizes. The following table shows the distance their bicycles travel for each complete turn of the wheels.</w:t>
      </w:r>
    </w:p>
    <w:p w:rsidR="00755D5B" w:rsidRPr="00BB5B23" w:rsidRDefault="00A96C49" w:rsidP="00A96C49">
      <w:pPr>
        <w:pStyle w:val="Heading2NoPageBreak"/>
        <w:numPr>
          <w:ilvl w:val="0"/>
          <w:numId w:val="0"/>
        </w:numPr>
        <w:outlineLvl w:val="1"/>
        <w:rPr>
          <w:lang w:val="en-US"/>
        </w:rPr>
      </w:pPr>
      <w:bookmarkStart w:id="10" w:name="_Toc518723579"/>
      <w:r w:rsidRPr="00BB5B23">
        <w:rPr>
          <w:lang w:val="en-US"/>
        </w:rPr>
        <w:t>Question 1</w:t>
      </w:r>
      <w:r w:rsidR="00755D5B" w:rsidRPr="00BB5B23">
        <w:rPr>
          <w:lang w:val="en-US"/>
        </w:rPr>
        <w:t>: BICYCLES</w:t>
      </w:r>
      <w:r w:rsidR="00755D5B" w:rsidRPr="00BB5B23">
        <w:rPr>
          <w:lang w:val="en-US"/>
        </w:rPr>
        <w:tab/>
      </w:r>
      <w:r w:rsidR="00755D5B" w:rsidRPr="00BB5B23">
        <w:rPr>
          <w:rStyle w:val="ItemLabel"/>
          <w:lang w:val="en-US"/>
        </w:rPr>
        <w:t>M810Q01</w:t>
      </w:r>
      <w:bookmarkEnd w:id="10"/>
    </w:p>
    <w:p w:rsidR="00755D5B" w:rsidRPr="00BB5B23" w:rsidRDefault="00755D5B" w:rsidP="00755D5B">
      <w:pPr>
        <w:pStyle w:val="stem"/>
        <w:rPr>
          <w:lang w:val="en-US"/>
        </w:rPr>
      </w:pPr>
      <w:r w:rsidRPr="00BB5B23">
        <w:rPr>
          <w:lang w:val="en-US"/>
        </w:rPr>
        <w:t>Peter pushed his bike for three complete turns of his wheel.  If Justin did the same with his bike, how much further would Justin’s bike travel than Peter’s?  Give your answer in centimeters.</w:t>
      </w:r>
    </w:p>
    <w:p w:rsidR="00755D5B" w:rsidRPr="00BB5B23" w:rsidRDefault="00755D5B" w:rsidP="00755D5B">
      <w:pPr>
        <w:pStyle w:val="HalfLine"/>
        <w:keepNext w:val="0"/>
        <w:rPr>
          <w:lang w:val="en-US"/>
        </w:rPr>
      </w:pPr>
      <w:r w:rsidRPr="00BB5B23">
        <w:rPr>
          <w:lang w:val="en-US"/>
        </w:rPr>
        <w:t xml:space="preserve">Answer: </w:t>
      </w:r>
      <w:r w:rsidRPr="00BB5B23">
        <w:rPr>
          <w:lang w:val="en-US"/>
        </w:rPr>
        <w:tab/>
        <w:t>cm.</w:t>
      </w:r>
    </w:p>
    <w:p w:rsidR="00755D5B" w:rsidRPr="00BB5B23" w:rsidRDefault="00A96C49" w:rsidP="00A96C49">
      <w:pPr>
        <w:pStyle w:val="Heading2NPB100ptbefore"/>
        <w:numPr>
          <w:ilvl w:val="0"/>
          <w:numId w:val="0"/>
        </w:numPr>
        <w:outlineLvl w:val="1"/>
        <w:rPr>
          <w:lang w:val="en-US"/>
        </w:rPr>
      </w:pPr>
      <w:bookmarkStart w:id="11" w:name="_Toc518723580"/>
      <w:r w:rsidRPr="00BB5B23">
        <w:rPr>
          <w:lang w:val="en-US"/>
        </w:rPr>
        <w:t>Question 2</w:t>
      </w:r>
      <w:r w:rsidR="00755D5B" w:rsidRPr="00BB5B23">
        <w:rPr>
          <w:lang w:val="en-US"/>
        </w:rPr>
        <w:t>: BICYCLES</w:t>
      </w:r>
      <w:r w:rsidR="00755D5B" w:rsidRPr="00BB5B23">
        <w:rPr>
          <w:lang w:val="en-US"/>
        </w:rPr>
        <w:tab/>
      </w:r>
      <w:r w:rsidR="00755D5B" w:rsidRPr="00BB5B23">
        <w:rPr>
          <w:rStyle w:val="ItemLabel"/>
          <w:lang w:val="en-US"/>
        </w:rPr>
        <w:t>M810Q02</w:t>
      </w:r>
      <w:bookmarkEnd w:id="11"/>
    </w:p>
    <w:p w:rsidR="00755D5B" w:rsidRPr="00BB5B23" w:rsidRDefault="00755D5B" w:rsidP="00755D5B">
      <w:pPr>
        <w:pStyle w:val="stem"/>
        <w:rPr>
          <w:lang w:val="en-US"/>
        </w:rPr>
      </w:pPr>
      <w:r w:rsidRPr="00BB5B23">
        <w:rPr>
          <w:lang w:val="en-US"/>
        </w:rPr>
        <w:t>How many turns of the wheel does it take for Samantha’s bike to travel 1</w:t>
      </w:r>
      <w:r w:rsidR="00DB2B75">
        <w:rPr>
          <w:lang w:val="en-US"/>
        </w:rPr>
        <w:t>,</w:t>
      </w:r>
      <w:r w:rsidRPr="00BB5B23">
        <w:rPr>
          <w:lang w:val="en-US"/>
        </w:rPr>
        <w:t>280 cm?</w:t>
      </w:r>
    </w:p>
    <w:p w:rsidR="00755D5B" w:rsidRPr="00BB5B23" w:rsidRDefault="00755D5B" w:rsidP="00755D5B">
      <w:pPr>
        <w:pStyle w:val="HalfLine"/>
        <w:keepNext w:val="0"/>
        <w:rPr>
          <w:lang w:val="en-US"/>
        </w:rPr>
      </w:pPr>
      <w:r w:rsidRPr="00BB5B23">
        <w:rPr>
          <w:lang w:val="en-US"/>
        </w:rPr>
        <w:t xml:space="preserve">Answer: </w:t>
      </w:r>
      <w:r w:rsidRPr="00BB5B23">
        <w:rPr>
          <w:lang w:val="en-US"/>
        </w:rPr>
        <w:tab/>
        <w:t>turns.</w:t>
      </w:r>
    </w:p>
    <w:p w:rsidR="00755D5B" w:rsidRPr="00BB5B23" w:rsidRDefault="00A96C49" w:rsidP="00A96C49">
      <w:pPr>
        <w:pStyle w:val="Heading2NoPageBreak"/>
        <w:numPr>
          <w:ilvl w:val="0"/>
          <w:numId w:val="0"/>
        </w:numPr>
        <w:outlineLvl w:val="1"/>
        <w:rPr>
          <w:lang w:val="en-US"/>
        </w:rPr>
      </w:pPr>
      <w:bookmarkStart w:id="12" w:name="_Toc518723581"/>
      <w:r w:rsidRPr="00BB5B23">
        <w:rPr>
          <w:lang w:val="en-US"/>
        </w:rPr>
        <w:t>Question 3</w:t>
      </w:r>
      <w:r w:rsidR="00755D5B" w:rsidRPr="00BB5B23">
        <w:rPr>
          <w:lang w:val="en-US"/>
        </w:rPr>
        <w:t>: BICYCLES</w:t>
      </w:r>
      <w:r w:rsidR="00755D5B" w:rsidRPr="00BB5B23">
        <w:rPr>
          <w:lang w:val="en-US"/>
        </w:rPr>
        <w:tab/>
      </w:r>
      <w:r w:rsidR="00755D5B" w:rsidRPr="00BB5B23">
        <w:rPr>
          <w:rStyle w:val="ItemLabel"/>
          <w:lang w:val="en-US"/>
        </w:rPr>
        <w:t xml:space="preserve">M810Q03 - </w:t>
      </w:r>
      <w:proofErr w:type="gramStart"/>
      <w:r w:rsidR="00755D5B" w:rsidRPr="00BB5B23">
        <w:rPr>
          <w:rStyle w:val="ItemLabel"/>
          <w:lang w:val="en-US"/>
        </w:rPr>
        <w:t>00  11</w:t>
      </w:r>
      <w:proofErr w:type="gramEnd"/>
      <w:r w:rsidR="00755D5B" w:rsidRPr="00BB5B23">
        <w:rPr>
          <w:rStyle w:val="ItemLabel"/>
          <w:lang w:val="en-US"/>
        </w:rPr>
        <w:t xml:space="preserve">  12  21  99</w:t>
      </w:r>
      <w:bookmarkEnd w:id="12"/>
    </w:p>
    <w:p w:rsidR="00755D5B" w:rsidRPr="00BB5B23" w:rsidRDefault="00755D5B" w:rsidP="00755D5B">
      <w:pPr>
        <w:pStyle w:val="stem"/>
        <w:rPr>
          <w:lang w:val="en-US"/>
        </w:rPr>
      </w:pPr>
      <w:r w:rsidRPr="00BB5B23">
        <w:rPr>
          <w:lang w:val="en-US"/>
        </w:rPr>
        <w:t xml:space="preserve">Peter’s bicycle has a wheel circumference of 96 cm (or 0.96 m).  It is a three-speed bicycle with a low, </w:t>
      </w:r>
      <w:proofErr w:type="gramStart"/>
      <w:r w:rsidRPr="00BB5B23">
        <w:rPr>
          <w:lang w:val="en-US"/>
        </w:rPr>
        <w:t>a middle</w:t>
      </w:r>
      <w:proofErr w:type="gramEnd"/>
      <w:r w:rsidRPr="00BB5B23">
        <w:rPr>
          <w:lang w:val="en-US"/>
        </w:rPr>
        <w:t xml:space="preserve"> and a high gear.  The gear ratios of Peter’s bicycle are:</w:t>
      </w:r>
    </w:p>
    <w:p w:rsidR="00755D5B" w:rsidRPr="00BB5B23" w:rsidRDefault="00755D5B" w:rsidP="00755D5B">
      <w:pPr>
        <w:pStyle w:val="stem"/>
        <w:tabs>
          <w:tab w:val="left" w:pos="709"/>
          <w:tab w:val="left" w:pos="2835"/>
          <w:tab w:val="left" w:pos="3686"/>
          <w:tab w:val="left" w:pos="5670"/>
          <w:tab w:val="left" w:pos="6379"/>
        </w:tabs>
        <w:rPr>
          <w:lang w:val="en-US"/>
        </w:rPr>
      </w:pPr>
      <w:r w:rsidRPr="00BB5B23">
        <w:rPr>
          <w:lang w:val="en-US"/>
        </w:rPr>
        <w:t>Low</w:t>
      </w:r>
      <w:r w:rsidRPr="00BB5B23">
        <w:rPr>
          <w:lang w:val="en-US"/>
        </w:rPr>
        <w:tab/>
        <w:t>3:1</w:t>
      </w:r>
      <w:r w:rsidRPr="00BB5B23">
        <w:rPr>
          <w:lang w:val="en-US"/>
        </w:rPr>
        <w:tab/>
        <w:t>Middle</w:t>
      </w:r>
      <w:r w:rsidRPr="00BB5B23">
        <w:rPr>
          <w:lang w:val="en-US"/>
        </w:rPr>
        <w:tab/>
        <w:t>6:5</w:t>
      </w:r>
      <w:r w:rsidRPr="00BB5B23">
        <w:rPr>
          <w:lang w:val="en-US"/>
        </w:rPr>
        <w:tab/>
        <w:t>High</w:t>
      </w:r>
      <w:r w:rsidRPr="00BB5B23">
        <w:rPr>
          <w:lang w:val="en-US"/>
        </w:rPr>
        <w:tab/>
        <w:t>1:2</w:t>
      </w:r>
    </w:p>
    <w:p w:rsidR="00755D5B" w:rsidRPr="00BB5B23" w:rsidRDefault="00755D5B" w:rsidP="00755D5B">
      <w:pPr>
        <w:pStyle w:val="stem"/>
        <w:rPr>
          <w:lang w:val="en-US"/>
        </w:rPr>
      </w:pPr>
      <w:r w:rsidRPr="00BB5B23">
        <w:rPr>
          <w:lang w:val="en-US"/>
        </w:rPr>
        <w:t>How many pedal turns would Peter take to travel 960 m in middle gear?  Show your work.</w:t>
      </w:r>
    </w:p>
    <w:p w:rsidR="00755D5B" w:rsidRPr="00BB5B23" w:rsidRDefault="00755D5B" w:rsidP="00755D5B">
      <w:pPr>
        <w:pStyle w:val="stem"/>
        <w:rPr>
          <w:b/>
          <w:lang w:val="en-US"/>
        </w:rPr>
      </w:pPr>
      <w:r w:rsidRPr="00BB5B23">
        <w:rPr>
          <w:b/>
          <w:lang w:val="en-US"/>
        </w:rPr>
        <w:t>NOTE: A gear ratio of 3:1 means 3 complete pedal turns yields 1 complete wheel turn.</w:t>
      </w:r>
    </w:p>
    <w:p w:rsidR="00755D5B" w:rsidRPr="00BB5B23" w:rsidRDefault="00755D5B" w:rsidP="000B5FC1">
      <w:pPr>
        <w:pStyle w:val="Heading1"/>
      </w:pPr>
      <w:bookmarkStart w:id="13" w:name="_Toc366246011"/>
      <w:r w:rsidRPr="00BB5B23">
        <w:t>seeing the tower</w:t>
      </w:r>
      <w:bookmarkEnd w:id="13"/>
    </w:p>
    <w:p w:rsidR="00755D5B" w:rsidRPr="00BB5B23" w:rsidRDefault="00A96C49" w:rsidP="00A96C49">
      <w:pPr>
        <w:pStyle w:val="Heading2NoPageBreakNoLine"/>
        <w:tabs>
          <w:tab w:val="clear" w:pos="360"/>
        </w:tabs>
      </w:pPr>
      <w:r w:rsidRPr="00BB5B23">
        <w:t>Question 1</w:t>
      </w:r>
      <w:r w:rsidR="00755D5B" w:rsidRPr="00BB5B23">
        <w:t>: SEEING THE TOWER</w:t>
      </w:r>
      <w:r w:rsidR="00755D5B" w:rsidRPr="00BB5B23">
        <w:tab/>
      </w:r>
      <w:r w:rsidR="00755D5B" w:rsidRPr="00BB5B23">
        <w:rPr>
          <w:rStyle w:val="ItemLabel"/>
        </w:rPr>
        <w:t>M833Q01</w:t>
      </w:r>
    </w:p>
    <w:p w:rsidR="00755D5B" w:rsidRPr="00BB5B23" w:rsidRDefault="00755D5B" w:rsidP="00755D5B">
      <w:pPr>
        <w:pStyle w:val="stem11kwn"/>
        <w:rPr>
          <w:lang w:val="en-US"/>
        </w:rPr>
      </w:pPr>
      <w:r w:rsidRPr="00BB5B23">
        <w:rPr>
          <w:noProof/>
          <w:lang w:val="en-US"/>
        </w:rPr>
        <mc:AlternateContent>
          <mc:Choice Requires="wpg">
            <w:drawing>
              <wp:anchor distT="0" distB="215900" distL="114300" distR="114300" simplePos="0" relativeHeight="251758592" behindDoc="0" locked="1" layoutInCell="0" allowOverlap="1" wp14:anchorId="1CDE7526" wp14:editId="1D41041B">
                <wp:simplePos x="0" y="0"/>
                <wp:positionH relativeFrom="column">
                  <wp:posOffset>3810</wp:posOffset>
                </wp:positionH>
                <wp:positionV relativeFrom="paragraph">
                  <wp:posOffset>514985</wp:posOffset>
                </wp:positionV>
                <wp:extent cx="5566410" cy="2202180"/>
                <wp:effectExtent l="1905" t="0" r="0" b="635"/>
                <wp:wrapTopAndBottom/>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6410" cy="2202180"/>
                          <a:chOff x="1800" y="3716"/>
                          <a:chExt cx="8766" cy="3468"/>
                        </a:xfrm>
                      </wpg:grpSpPr>
                      <wpg:grpSp>
                        <wpg:cNvPr id="318" name="Group 67"/>
                        <wpg:cNvGrpSpPr>
                          <a:grpSpLocks/>
                        </wpg:cNvGrpSpPr>
                        <wpg:grpSpPr bwMode="auto">
                          <a:xfrm>
                            <a:off x="1800" y="3731"/>
                            <a:ext cx="4056" cy="3453"/>
                            <a:chOff x="1800" y="3731"/>
                            <a:chExt cx="4056" cy="3453"/>
                          </a:xfrm>
                        </wpg:grpSpPr>
                        <wps:wsp>
                          <wps:cNvPr id="319" name="Text Box 68"/>
                          <wps:cNvSpPr txBox="1">
                            <a:spLocks noChangeArrowheads="1"/>
                          </wps:cNvSpPr>
                          <wps:spPr bwMode="auto">
                            <a:xfrm>
                              <a:off x="2925" y="3731"/>
                              <a:ext cx="16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755D5B">
                                <w:pPr>
                                  <w:pStyle w:val="arial10C"/>
                                </w:pPr>
                                <w:r>
                                  <w:t>Figure 1</w:t>
                                </w:r>
                              </w:p>
                            </w:txbxContent>
                          </wps:txbx>
                          <wps:bodyPr rot="0" vert="horz" wrap="square" lIns="91440" tIns="45720" rIns="91440" bIns="45720" anchor="t" anchorCtr="0" upright="1">
                            <a:noAutofit/>
                          </wps:bodyPr>
                        </wps:wsp>
                        <pic:pic xmlns:pic="http://schemas.openxmlformats.org/drawingml/2006/picture">
                          <pic:nvPicPr>
                            <pic:cNvPr id="320" name="Picture 69" descr="Seeing the Tower 1nov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00" y="4146"/>
                              <a:ext cx="4056" cy="3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1" name="Group 70"/>
                        <wpg:cNvGrpSpPr>
                          <a:grpSpLocks/>
                        </wpg:cNvGrpSpPr>
                        <wpg:grpSpPr bwMode="auto">
                          <a:xfrm>
                            <a:off x="6510" y="3716"/>
                            <a:ext cx="4056" cy="3468"/>
                            <a:chOff x="6510" y="3716"/>
                            <a:chExt cx="4056" cy="3468"/>
                          </a:xfrm>
                        </wpg:grpSpPr>
                        <wps:wsp>
                          <wps:cNvPr id="322" name="Text Box 71"/>
                          <wps:cNvSpPr txBox="1">
                            <a:spLocks noChangeArrowheads="1"/>
                          </wps:cNvSpPr>
                          <wps:spPr bwMode="auto">
                            <a:xfrm>
                              <a:off x="7635" y="3716"/>
                              <a:ext cx="16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755D5B">
                                <w:pPr>
                                  <w:pStyle w:val="arial10C"/>
                                </w:pPr>
                                <w:r>
                                  <w:t>Figure 2</w:t>
                                </w:r>
                              </w:p>
                            </w:txbxContent>
                          </wps:txbx>
                          <wps:bodyPr rot="0" vert="horz" wrap="square" lIns="91440" tIns="45720" rIns="91440" bIns="45720" anchor="t" anchorCtr="0" upright="1">
                            <a:noAutofit/>
                          </wps:bodyPr>
                        </wps:wsp>
                        <pic:pic xmlns:pic="http://schemas.openxmlformats.org/drawingml/2006/picture">
                          <pic:nvPicPr>
                            <pic:cNvPr id="323" name="Picture 72" descr="Seeing the Tower 2nov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510" y="4146"/>
                              <a:ext cx="4056" cy="3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317" o:spid="_x0000_s1047" style="position:absolute;margin-left:.3pt;margin-top:40.55pt;width:438.3pt;height:173.4pt;z-index:251758592;mso-wrap-distance-bottom:17pt" coordorigin="1800,3716" coordsize="8766,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" o:allowincell="f">
                <v:group id="Group 67" o:spid="_x0000_s1048" style="position:absolute;left:1800;top:3731;width:4056;height:3453" coordorigin="1800,3731" coordsize="4056,3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Text Box 68" o:spid="_x0000_s1049" type="#_x0000_t202" style="position:absolute;left:2925;top:3731;width:16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3217F3" w:rsidRDefault="003217F3" w:rsidP="00755D5B">
                          <w:pPr>
                            <w:pStyle w:val="arial10C"/>
                          </w:pPr>
                          <w:r>
                            <w:t>Figure 1</w:t>
                          </w:r>
                        </w:p>
                      </w:txbxContent>
                    </v:textbox>
                  </v:shape>
                  <v:shape id="Picture 69" o:spid="_x0000_s1050" type="#_x0000_t75" alt="Seeing the Tower 1nov02" style="position:absolute;left:1800;top:4146;width:4056;height:3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qMffFAAAA3AAAAA8AAABkcnMvZG93bnJldi54bWxEj8FKw0AQhu9C32EZwZvd2IqU2G0piqAI&#10;2kal1yE7JrHZ2ZCdpvHtnYPQ4/DP/803y/UYWjNQn5rIDm6mGRjiMvqGKwefH0/XCzBJkD22kcnB&#10;LyVYryYXS8x9PPGOhkIqoxBOOTqoRbrc2lTWFDBNY0es2XfsA4qOfWV9jyeFh9bOsuzOBmxYL9TY&#10;0UNN5aE4BtUob7d7eX2bj8NeXn4e37fHr2Lj3NXluLkHIzTKefm//ewdzGeqr88oAez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KjH3xQAAANwAAAAPAAAAAAAAAAAAAAAA&#10;AJ8CAABkcnMvZG93bnJldi54bWxQSwUGAAAAAAQABAD3AAAAkQMAAAAA&#10;">
                    <v:imagedata r:id="rId24" o:title="Seeing the Tower 1nov02"/>
                  </v:shape>
                </v:group>
                <v:group id="Group 70" o:spid="_x0000_s1051" style="position:absolute;left:6510;top:3716;width:4056;height:3468" coordorigin="6510,3716" coordsize="4056,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Text Box 71" o:spid="_x0000_s1052" type="#_x0000_t202" style="position:absolute;left:7635;top:3716;width:16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rsidR="003217F3" w:rsidRDefault="003217F3" w:rsidP="00755D5B">
                          <w:pPr>
                            <w:pStyle w:val="arial10C"/>
                          </w:pPr>
                          <w:r>
                            <w:t>Figure 2</w:t>
                          </w:r>
                        </w:p>
                      </w:txbxContent>
                    </v:textbox>
                  </v:shape>
                  <v:shape id="Picture 72" o:spid="_x0000_s1053" type="#_x0000_t75" alt="Seeing the Tower 2nov02" style="position:absolute;left:6510;top:4146;width:4056;height:3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d4HTHAAAA3AAAAA8AAABkcnMvZG93bnJldi54bWxEj81rwkAUxO8F/4flCd7qxg9Eo5tQKmLt&#10;odSPi7dH9plEs29jdmvS/75bKPQ4zMxvmFXamUo8qHGlZQWjYQSCOLO65FzB6bh5noNwHlljZZkU&#10;fJODNOk9rTDWtuU9PQ4+FwHCLkYFhfd1LKXLCjLohrYmDt7FNgZ9kE0udYNtgJtKjqNoJg2WHBYK&#10;rOm1oOx2+DIK1lW9231eu+nHNKLzth3dZ5vFu1KDfveyBOGp8//hv/abVjAZT+D3TDgCMv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hd4HTHAAAA3AAAAA8AAAAAAAAAAAAA&#10;AAAAnwIAAGRycy9kb3ducmV2LnhtbFBLBQYAAAAABAAEAPcAAACTAwAAAAA=&#10;">
                    <v:imagedata r:id="rId25" o:title="Seeing the Tower 2nov02"/>
                  </v:shape>
                </v:group>
                <w10:wrap type="topAndBottom"/>
                <w10:anchorlock/>
              </v:group>
            </w:pict>
          </mc:Fallback>
        </mc:AlternateContent>
      </w:r>
      <w:r w:rsidRPr="00BB5B23">
        <w:rPr>
          <w:lang w:val="en-US"/>
        </w:rPr>
        <w:t xml:space="preserve">In Figures 1 and 2 below, you see two drawings of the </w:t>
      </w:r>
      <w:r w:rsidRPr="00BB5B23">
        <w:rPr>
          <w:b/>
          <w:lang w:val="en-US"/>
        </w:rPr>
        <w:t xml:space="preserve">same </w:t>
      </w:r>
      <w:r w:rsidRPr="00BB5B23">
        <w:rPr>
          <w:lang w:val="en-US"/>
        </w:rPr>
        <w:t xml:space="preserve">tower.  In Figure 1 you see </w:t>
      </w:r>
      <w:r w:rsidRPr="00BB5B23">
        <w:rPr>
          <w:b/>
          <w:lang w:val="en-US"/>
        </w:rPr>
        <w:t>three</w:t>
      </w:r>
      <w:r w:rsidRPr="00BB5B23">
        <w:rPr>
          <w:lang w:val="en-US"/>
        </w:rPr>
        <w:t xml:space="preserve"> faces of the roof of the tower.  In Figure 2 you see </w:t>
      </w:r>
      <w:r w:rsidRPr="00BB5B23">
        <w:rPr>
          <w:b/>
          <w:lang w:val="en-US"/>
        </w:rPr>
        <w:t>four</w:t>
      </w:r>
      <w:r w:rsidRPr="00BB5B23">
        <w:rPr>
          <w:lang w:val="en-US"/>
        </w:rPr>
        <w:t xml:space="preserve"> faces.</w:t>
      </w:r>
    </w:p>
    <w:p w:rsidR="00755D5B" w:rsidRPr="00BB5B23" w:rsidRDefault="00755D5B" w:rsidP="00755D5B">
      <w:pPr>
        <w:pStyle w:val="stem11kwn"/>
        <w:rPr>
          <w:lang w:val="en-US"/>
        </w:rPr>
      </w:pPr>
      <w:r w:rsidRPr="00BB5B23">
        <w:rPr>
          <w:lang w:val="en-US"/>
        </w:rPr>
        <w:t>In the following diagram, the view of the roof of the tower, from above, is shown.  Five positions are shown on the diagram.  Each is marked with a cross (</w:t>
      </w:r>
      <w:r w:rsidRPr="00BB5B23">
        <w:rPr>
          <w:position w:val="-4"/>
          <w:lang w:val="en-US"/>
        </w:rPr>
        <w:object w:dxaOrig="180" w:dyaOrig="180">
          <v:shape id="_x0000_i1025" type="#_x0000_t75" style="width:10.5pt;height:10.5pt" o:ole="" fillcolor="window">
            <v:imagedata r:id="rId26" o:title=""/>
          </v:shape>
          <o:OLEObject Type="Embed" ProgID="Equation.3" ShapeID="_x0000_i1025" DrawAspect="Content" ObjectID="_1446560075" r:id="rId27"/>
        </w:object>
      </w:r>
      <w:r w:rsidRPr="00BB5B23">
        <w:rPr>
          <w:lang w:val="en-US"/>
        </w:rPr>
        <w:t xml:space="preserve">) and they are labeled P1 – P5.  </w:t>
      </w:r>
    </w:p>
    <w:p w:rsidR="00755D5B" w:rsidRPr="00BB5B23" w:rsidRDefault="00F71E6A" w:rsidP="00755D5B">
      <w:pPr>
        <w:pStyle w:val="stem11kwn"/>
        <w:rPr>
          <w:lang w:val="en-US"/>
        </w:rPr>
      </w:pPr>
      <w:r>
        <w:rPr>
          <w:lang w:val="en-US"/>
        </w:rPr>
        <w:pict>
          <v:group id="_x0000_s1056" style="position:absolute;margin-left:49.65pt;margin-top:37.75pt;width:274.35pt;height:197.25pt;z-index:251757568" coordorigin="2790,8985" coordsize="5487,3945" o:allowincell="f">
            <v:shape id="_x0000_s1057" type="#_x0000_t75" style="position:absolute;left:5480;top:10563;width:1870;height:1870;mso-wrap-distance-top:28.35pt;mso-wrap-distance-bottom:28.35pt" o:preferrelative="f">
              <v:imagedata r:id="rId28" o:title="Octagon"/>
            </v:shape>
            <v:shape id="_x0000_s1058" type="#_x0000_t75" style="position:absolute;left:5472;top:10545;width:330;height:330" fillcolor="window">
              <v:imagedata r:id="rId29" o:title=""/>
            </v:shape>
            <v:shape id="_x0000_s1059" type="#_x0000_t75" style="position:absolute;left:6282;top:9195;width:330;height:330" fillcolor="window">
              <v:imagedata r:id="rId29" o:title=""/>
            </v:shape>
            <v:shape id="_x0000_s1060" type="#_x0000_t75" style="position:absolute;left:3162;top:10065;width:330;height:330" fillcolor="window">
              <v:imagedata r:id="rId29" o:title=""/>
            </v:shape>
            <v:shape id="_x0000_s1061" type="#_x0000_t75" style="position:absolute;left:7077;top:12600;width:330;height:330" fillcolor="window">
              <v:imagedata r:id="rId29" o:title=""/>
            </v:shape>
            <v:shape id="_x0000_s1062" type="#_x0000_t75" style="position:absolute;left:7947;top:11985;width:330;height:330" fillcolor="window">
              <v:imagedata r:id="rId29" o:title=""/>
            </v:shape>
            <v:shape id="_x0000_s1063" type="#_x0000_t202" style="position:absolute;left:2790;top:9855;width:600;height:540" filled="f" stroked="f">
              <v:textbox style="mso-next-textbox:#_x0000_s1063">
                <w:txbxContent>
                  <w:p w:rsidR="003217F3" w:rsidRDefault="003217F3" w:rsidP="00755D5B">
                    <w:pPr>
                      <w:pStyle w:val="arial10C"/>
                    </w:pPr>
                    <w:r>
                      <w:t>P1</w:t>
                    </w:r>
                  </w:p>
                </w:txbxContent>
              </v:textbox>
            </v:shape>
            <v:shape id="_x0000_s1064" type="#_x0000_t202" style="position:absolute;left:5895;top:8985;width:600;height:540" filled="f" stroked="f">
              <v:textbox style="mso-next-textbox:#_x0000_s1064">
                <w:txbxContent>
                  <w:p w:rsidR="003217F3" w:rsidRDefault="003217F3" w:rsidP="00755D5B">
                    <w:pPr>
                      <w:pStyle w:val="arial10C"/>
                    </w:pPr>
                    <w:r>
                      <w:t>P2</w:t>
                    </w:r>
                  </w:p>
                </w:txbxContent>
              </v:textbox>
            </v:shape>
            <v:shape id="_x0000_s1065" type="#_x0000_t202" style="position:absolute;left:6705;top:12390;width:600;height:540" filled="f" stroked="f">
              <v:textbox style="mso-next-textbox:#_x0000_s1065">
                <w:txbxContent>
                  <w:p w:rsidR="003217F3" w:rsidRDefault="003217F3" w:rsidP="00755D5B">
                    <w:pPr>
                      <w:pStyle w:val="arial10C"/>
                    </w:pPr>
                    <w:r>
                      <w:t>P4</w:t>
                    </w:r>
                  </w:p>
                </w:txbxContent>
              </v:textbox>
            </v:shape>
            <v:shape id="_x0000_s1066" type="#_x0000_t202" style="position:absolute;left:5085;top:10320;width:600;height:540" filled="f" stroked="f">
              <v:textbox style="mso-next-textbox:#_x0000_s1066">
                <w:txbxContent>
                  <w:p w:rsidR="003217F3" w:rsidRDefault="003217F3" w:rsidP="00755D5B">
                    <w:pPr>
                      <w:pStyle w:val="arial10C"/>
                    </w:pPr>
                    <w:r>
                      <w:t>P3</w:t>
                    </w:r>
                  </w:p>
                </w:txbxContent>
              </v:textbox>
            </v:shape>
            <v:shape id="_x0000_s1067" type="#_x0000_t202" style="position:absolute;left:7575;top:11775;width:600;height:540" filled="f" stroked="f">
              <v:textbox style="mso-next-textbox:#_x0000_s1067">
                <w:txbxContent>
                  <w:p w:rsidR="003217F3" w:rsidRDefault="003217F3" w:rsidP="00755D5B">
                    <w:pPr>
                      <w:pStyle w:val="arial10C"/>
                    </w:pPr>
                    <w:r>
                      <w:t>P5</w:t>
                    </w:r>
                  </w:p>
                </w:txbxContent>
              </v:textbox>
            </v:shape>
            <w10:anchorlock/>
          </v:group>
          <o:OLEObject Type="Embed" ProgID="Equation.3" ShapeID="_x0000_s1058" DrawAspect="Content" ObjectID="_1446560076" r:id="rId30"/>
          <o:OLEObject Type="Embed" ProgID="Equation.3" ShapeID="_x0000_s1059" DrawAspect="Content" ObjectID="_1446560077" r:id="rId31"/>
          <o:OLEObject Type="Embed" ProgID="Equation.3" ShapeID="_x0000_s1060" DrawAspect="Content" ObjectID="_1446560078" r:id="rId32"/>
          <o:OLEObject Type="Embed" ProgID="Equation.3" ShapeID="_x0000_s1061" DrawAspect="Content" ObjectID="_1446560079" r:id="rId33"/>
          <o:OLEObject Type="Embed" ProgID="Equation.3" ShapeID="_x0000_s1062" DrawAspect="Content" ObjectID="_1446560080" r:id="rId34"/>
        </w:pict>
      </w:r>
      <w:r w:rsidR="00755D5B" w:rsidRPr="00BB5B23">
        <w:rPr>
          <w:lang w:val="en-US"/>
        </w:rPr>
        <w:t xml:space="preserve">From each of these positions, a person viewing the tower would be able to see a number of faces of the roof of the tower.  </w:t>
      </w:r>
    </w:p>
    <w:p w:rsidR="00755D5B" w:rsidRPr="00BB5B23" w:rsidRDefault="00755D5B" w:rsidP="00755D5B">
      <w:pPr>
        <w:pStyle w:val="stemtopofpage"/>
        <w:rPr>
          <w:lang w:val="en-US"/>
        </w:rPr>
      </w:pPr>
      <w:r w:rsidRPr="00BB5B23">
        <w:rPr>
          <w:lang w:val="en-US"/>
        </w:rPr>
        <w:t>In the table below, circle the number of faces that could be seen from each of these positions.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395"/>
      </w:tblGrid>
      <w:tr w:rsidR="00755D5B" w:rsidRPr="00BB5B23" w:rsidTr="008A11C9">
        <w:tc>
          <w:tcPr>
            <w:tcW w:w="1242" w:type="dxa"/>
          </w:tcPr>
          <w:p w:rsidR="00755D5B" w:rsidRPr="00BB5B23" w:rsidRDefault="00755D5B" w:rsidP="008A11C9">
            <w:pPr>
              <w:pStyle w:val="stem"/>
              <w:jc w:val="center"/>
              <w:rPr>
                <w:b/>
                <w:lang w:val="en-US"/>
              </w:rPr>
            </w:pPr>
            <w:r w:rsidRPr="00BB5B23">
              <w:rPr>
                <w:b/>
                <w:lang w:val="en-US"/>
              </w:rPr>
              <w:t xml:space="preserve">Position </w:t>
            </w:r>
          </w:p>
        </w:tc>
        <w:tc>
          <w:tcPr>
            <w:tcW w:w="4395" w:type="dxa"/>
          </w:tcPr>
          <w:p w:rsidR="00755D5B" w:rsidRPr="00BB5B23" w:rsidRDefault="00755D5B" w:rsidP="008A11C9">
            <w:pPr>
              <w:pStyle w:val="stem"/>
              <w:rPr>
                <w:b/>
                <w:lang w:val="en-US"/>
              </w:rPr>
            </w:pPr>
            <w:r w:rsidRPr="00BB5B23">
              <w:rPr>
                <w:b/>
                <w:lang w:val="en-US"/>
              </w:rPr>
              <w:t xml:space="preserve">Number of faces that could be seen from that position </w:t>
            </w:r>
          </w:p>
          <w:p w:rsidR="00755D5B" w:rsidRPr="00BB5B23" w:rsidRDefault="00755D5B" w:rsidP="008A11C9">
            <w:pPr>
              <w:pStyle w:val="stem"/>
              <w:rPr>
                <w:b/>
                <w:lang w:val="en-US"/>
              </w:rPr>
            </w:pPr>
            <w:r w:rsidRPr="00BB5B23">
              <w:rPr>
                <w:b/>
                <w:lang w:val="en-US"/>
              </w:rPr>
              <w:t>(circle the correct number)</w:t>
            </w:r>
          </w:p>
        </w:tc>
      </w:tr>
      <w:tr w:rsidR="00755D5B" w:rsidRPr="00BB5B23" w:rsidTr="008A11C9">
        <w:tc>
          <w:tcPr>
            <w:tcW w:w="1242" w:type="dxa"/>
          </w:tcPr>
          <w:p w:rsidR="00755D5B" w:rsidRPr="00BB5B23" w:rsidRDefault="00755D5B" w:rsidP="008A11C9">
            <w:pPr>
              <w:pStyle w:val="stem"/>
              <w:jc w:val="center"/>
              <w:rPr>
                <w:lang w:val="en-US"/>
              </w:rPr>
            </w:pPr>
            <w:r w:rsidRPr="00BB5B23">
              <w:rPr>
                <w:lang w:val="en-US"/>
              </w:rPr>
              <w:t>P1</w:t>
            </w:r>
          </w:p>
        </w:tc>
        <w:tc>
          <w:tcPr>
            <w:tcW w:w="4395" w:type="dxa"/>
          </w:tcPr>
          <w:p w:rsidR="00755D5B" w:rsidRPr="00BB5B23" w:rsidRDefault="00755D5B" w:rsidP="008A11C9">
            <w:pPr>
              <w:pStyle w:val="stem"/>
              <w:rPr>
                <w:lang w:val="en-US"/>
              </w:rPr>
            </w:pPr>
            <w:r w:rsidRPr="00BB5B23">
              <w:rPr>
                <w:lang w:val="en-US"/>
              </w:rPr>
              <w:t>1       2       3       4       more than 4</w:t>
            </w:r>
          </w:p>
        </w:tc>
      </w:tr>
      <w:tr w:rsidR="00755D5B" w:rsidRPr="00BB5B23" w:rsidTr="008A11C9">
        <w:tc>
          <w:tcPr>
            <w:tcW w:w="1242" w:type="dxa"/>
          </w:tcPr>
          <w:p w:rsidR="00755D5B" w:rsidRPr="00BB5B23" w:rsidRDefault="00755D5B" w:rsidP="008A11C9">
            <w:pPr>
              <w:pStyle w:val="stem"/>
              <w:jc w:val="center"/>
              <w:rPr>
                <w:lang w:val="en-US"/>
              </w:rPr>
            </w:pPr>
            <w:r w:rsidRPr="00BB5B23">
              <w:rPr>
                <w:lang w:val="en-US"/>
              </w:rPr>
              <w:t>P2</w:t>
            </w:r>
          </w:p>
        </w:tc>
        <w:tc>
          <w:tcPr>
            <w:tcW w:w="4395" w:type="dxa"/>
          </w:tcPr>
          <w:p w:rsidR="00755D5B" w:rsidRPr="00BB5B23" w:rsidRDefault="00755D5B" w:rsidP="008A11C9">
            <w:pPr>
              <w:pStyle w:val="stem"/>
              <w:rPr>
                <w:lang w:val="en-US"/>
              </w:rPr>
            </w:pPr>
            <w:r w:rsidRPr="00BB5B23">
              <w:rPr>
                <w:lang w:val="en-US"/>
              </w:rPr>
              <w:t>1       2       3       4       more than 4</w:t>
            </w:r>
          </w:p>
        </w:tc>
      </w:tr>
      <w:tr w:rsidR="00755D5B" w:rsidRPr="00BB5B23" w:rsidTr="008A11C9">
        <w:tc>
          <w:tcPr>
            <w:tcW w:w="1242" w:type="dxa"/>
          </w:tcPr>
          <w:p w:rsidR="00755D5B" w:rsidRPr="00BB5B23" w:rsidRDefault="00755D5B" w:rsidP="008A11C9">
            <w:pPr>
              <w:pStyle w:val="stem"/>
              <w:jc w:val="center"/>
              <w:rPr>
                <w:lang w:val="en-US"/>
              </w:rPr>
            </w:pPr>
            <w:r w:rsidRPr="00BB5B23">
              <w:rPr>
                <w:lang w:val="en-US"/>
              </w:rPr>
              <w:t>P3</w:t>
            </w:r>
          </w:p>
        </w:tc>
        <w:tc>
          <w:tcPr>
            <w:tcW w:w="4395" w:type="dxa"/>
          </w:tcPr>
          <w:p w:rsidR="00755D5B" w:rsidRPr="00BB5B23" w:rsidRDefault="00755D5B" w:rsidP="008A11C9">
            <w:pPr>
              <w:pStyle w:val="stem"/>
              <w:rPr>
                <w:lang w:val="en-US"/>
              </w:rPr>
            </w:pPr>
            <w:r w:rsidRPr="00BB5B23">
              <w:rPr>
                <w:lang w:val="en-US"/>
              </w:rPr>
              <w:t>1       2       3       4       more than 4</w:t>
            </w:r>
          </w:p>
        </w:tc>
      </w:tr>
      <w:tr w:rsidR="00755D5B" w:rsidRPr="00BB5B23" w:rsidTr="008A11C9">
        <w:tc>
          <w:tcPr>
            <w:tcW w:w="1242" w:type="dxa"/>
          </w:tcPr>
          <w:p w:rsidR="00755D5B" w:rsidRPr="00BB5B23" w:rsidRDefault="00755D5B" w:rsidP="008A11C9">
            <w:pPr>
              <w:pStyle w:val="stem"/>
              <w:jc w:val="center"/>
              <w:rPr>
                <w:lang w:val="en-US"/>
              </w:rPr>
            </w:pPr>
            <w:r w:rsidRPr="00BB5B23">
              <w:rPr>
                <w:lang w:val="en-US"/>
              </w:rPr>
              <w:t>P4</w:t>
            </w:r>
          </w:p>
        </w:tc>
        <w:tc>
          <w:tcPr>
            <w:tcW w:w="4395" w:type="dxa"/>
          </w:tcPr>
          <w:p w:rsidR="00755D5B" w:rsidRPr="00BB5B23" w:rsidRDefault="00755D5B" w:rsidP="008A11C9">
            <w:pPr>
              <w:pStyle w:val="stem"/>
              <w:rPr>
                <w:lang w:val="en-US"/>
              </w:rPr>
            </w:pPr>
            <w:r w:rsidRPr="00BB5B23">
              <w:rPr>
                <w:lang w:val="en-US"/>
              </w:rPr>
              <w:t>1       2       3       4       more than 4</w:t>
            </w:r>
          </w:p>
        </w:tc>
      </w:tr>
      <w:tr w:rsidR="00755D5B" w:rsidRPr="00BB5B23" w:rsidTr="008A11C9">
        <w:tc>
          <w:tcPr>
            <w:tcW w:w="1242" w:type="dxa"/>
          </w:tcPr>
          <w:p w:rsidR="00755D5B" w:rsidRPr="00BB5B23" w:rsidRDefault="00755D5B" w:rsidP="008A11C9">
            <w:pPr>
              <w:pStyle w:val="stem"/>
              <w:jc w:val="center"/>
              <w:rPr>
                <w:lang w:val="en-US"/>
              </w:rPr>
            </w:pPr>
            <w:r w:rsidRPr="00BB5B23">
              <w:rPr>
                <w:lang w:val="en-US"/>
              </w:rPr>
              <w:t>P5</w:t>
            </w:r>
          </w:p>
        </w:tc>
        <w:tc>
          <w:tcPr>
            <w:tcW w:w="4395" w:type="dxa"/>
          </w:tcPr>
          <w:p w:rsidR="00755D5B" w:rsidRPr="00BB5B23" w:rsidRDefault="00755D5B" w:rsidP="008A11C9">
            <w:pPr>
              <w:pStyle w:val="stem"/>
              <w:rPr>
                <w:lang w:val="en-US"/>
              </w:rPr>
            </w:pPr>
            <w:r w:rsidRPr="00BB5B23">
              <w:rPr>
                <w:lang w:val="en-US"/>
              </w:rPr>
              <w:t>1       2       3       4       more than 4</w:t>
            </w:r>
          </w:p>
        </w:tc>
      </w:tr>
    </w:tbl>
    <w:p w:rsidR="00755D5B" w:rsidRPr="00BB5B23" w:rsidRDefault="00755D5B" w:rsidP="00755D5B">
      <w:pPr>
        <w:pStyle w:val="stem"/>
        <w:rPr>
          <w:lang w:val="en-US"/>
        </w:rPr>
      </w:pPr>
    </w:p>
    <w:p w:rsidR="00755D5B" w:rsidRPr="00BB5B23" w:rsidRDefault="00755D5B" w:rsidP="00755D5B"/>
    <w:p w:rsidR="00755D5B" w:rsidRPr="00BB5B23" w:rsidRDefault="00755D5B" w:rsidP="00755D5B">
      <w:pPr>
        <w:rPr>
          <w:lang w:eastAsia="en-AU"/>
        </w:rPr>
      </w:pPr>
    </w:p>
    <w:p w:rsidR="00755D5B" w:rsidRPr="00BB5B23" w:rsidRDefault="00755D5B" w:rsidP="00755D5B">
      <w:pPr>
        <w:rPr>
          <w:lang w:eastAsia="en-AU"/>
        </w:rPr>
      </w:pPr>
    </w:p>
    <w:p w:rsidR="00E27782" w:rsidRPr="00BB5B23" w:rsidRDefault="00755D5B" w:rsidP="00755D5B">
      <w:pPr>
        <w:tabs>
          <w:tab w:val="left" w:pos="1780"/>
        </w:tabs>
        <w:rPr>
          <w:lang w:eastAsia="en-AU"/>
        </w:rPr>
      </w:pPr>
      <w:r w:rsidRPr="00BB5B23">
        <w:rPr>
          <w:lang w:eastAsia="en-AU"/>
        </w:rPr>
        <w:tab/>
      </w:r>
    </w:p>
    <w:p w:rsidR="00755D5B" w:rsidRPr="00BB5B23" w:rsidRDefault="00755D5B" w:rsidP="00755D5B"/>
    <w:p w:rsidR="00755D5B" w:rsidRPr="00BB5B23" w:rsidRDefault="00755D5B" w:rsidP="00755D5B"/>
    <w:p w:rsidR="00755D5B" w:rsidRPr="00BB5B23" w:rsidRDefault="00755D5B" w:rsidP="00755D5B"/>
    <w:p w:rsidR="00755D5B" w:rsidRPr="00BB5B23" w:rsidRDefault="00755D5B" w:rsidP="00755D5B"/>
    <w:p w:rsidR="008114B9" w:rsidRPr="00BB5B23" w:rsidRDefault="008114B9" w:rsidP="008114B9">
      <w:pPr>
        <w:pStyle w:val="UNITheadingP2012"/>
        <w:ind w:right="-687"/>
        <w:rPr>
          <w:lang w:val="en-US"/>
        </w:rPr>
      </w:pPr>
      <w:bookmarkStart w:id="14" w:name="_Toc366246012"/>
      <w:r w:rsidRPr="00BB5B23">
        <w:rPr>
          <w:lang w:val="en-US"/>
        </w:rPr>
        <w:t>Charts</w:t>
      </w:r>
      <w:bookmarkEnd w:id="14"/>
    </w:p>
    <w:p w:rsidR="008114B9" w:rsidRPr="00BB5B23" w:rsidRDefault="008114B9" w:rsidP="008114B9">
      <w:pPr>
        <w:pStyle w:val="stemP2012"/>
        <w:rPr>
          <w:lang w:val="en-US"/>
        </w:rPr>
      </w:pPr>
      <w:r w:rsidRPr="00BB5B23">
        <w:rPr>
          <w:lang w:val="en-US"/>
        </w:rPr>
        <w:t xml:space="preserve">In January, the new CDs of the bands </w:t>
      </w:r>
      <w:r w:rsidRPr="00BB5B23">
        <w:rPr>
          <w:i/>
          <w:lang w:val="en-US"/>
        </w:rPr>
        <w:t xml:space="preserve">4U2Rock </w:t>
      </w:r>
      <w:r w:rsidRPr="00BB5B23">
        <w:rPr>
          <w:lang w:val="en-US"/>
        </w:rPr>
        <w:t xml:space="preserve">and </w:t>
      </w:r>
      <w:r w:rsidRPr="00BB5B23">
        <w:rPr>
          <w:i/>
          <w:lang w:val="en-US"/>
        </w:rPr>
        <w:t xml:space="preserve">The Kicking Kangaroos </w:t>
      </w:r>
      <w:r w:rsidRPr="00BB5B23">
        <w:rPr>
          <w:lang w:val="en-US"/>
        </w:rPr>
        <w:t xml:space="preserve">were released. In February, the CDs of the bands </w:t>
      </w:r>
      <w:r w:rsidRPr="00BB5B23">
        <w:rPr>
          <w:i/>
          <w:lang w:val="en-US"/>
        </w:rPr>
        <w:t xml:space="preserve">No One’s Darling </w:t>
      </w:r>
      <w:r w:rsidRPr="00BB5B23">
        <w:rPr>
          <w:lang w:val="en-US"/>
        </w:rPr>
        <w:t xml:space="preserve">and </w:t>
      </w:r>
      <w:r w:rsidRPr="00BB5B23">
        <w:rPr>
          <w:i/>
          <w:lang w:val="en-US"/>
        </w:rPr>
        <w:t>The Metalfolkies</w:t>
      </w:r>
      <w:r w:rsidRPr="00BB5B23">
        <w:rPr>
          <w:lang w:val="en-US"/>
        </w:rPr>
        <w:t xml:space="preserve"> followed. The following graph shows the sales of the bands’ CDs from January to June.</w:t>
      </w:r>
    </w:p>
    <w:p w:rsidR="008114B9" w:rsidRPr="00BB5B23" w:rsidRDefault="004C1F01" w:rsidP="008114B9">
      <w:pPr>
        <w:pStyle w:val="stemP2012"/>
        <w:rPr>
          <w:lang w:val="en-US"/>
        </w:rPr>
      </w:pPr>
      <w:r w:rsidRPr="00BB5B23">
        <w:rPr>
          <w:noProof/>
          <w:lang w:val="en-US"/>
        </w:rPr>
        <mc:AlternateContent>
          <mc:Choice Requires="wps">
            <w:drawing>
              <wp:anchor distT="0" distB="0" distL="114300" distR="114300" simplePos="0" relativeHeight="251681792" behindDoc="0" locked="0" layoutInCell="1" allowOverlap="1" wp14:anchorId="6247365B" wp14:editId="60FD23E3">
                <wp:simplePos x="0" y="0"/>
                <wp:positionH relativeFrom="column">
                  <wp:posOffset>4791347</wp:posOffset>
                </wp:positionH>
                <wp:positionV relativeFrom="paragraph">
                  <wp:posOffset>222431</wp:posOffset>
                </wp:positionV>
                <wp:extent cx="1278890" cy="299085"/>
                <wp:effectExtent l="0" t="0" r="0" b="571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LP2012"/>
                            </w:pPr>
                            <w:r w:rsidRPr="00E10AA9">
                              <w:t>4U2Rock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054" type="#_x0000_t202" style="position:absolute;margin-left:377.25pt;margin-top:17.5pt;width:100.7pt;height:2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6UZ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" filled="f" stroked="f">
                <v:textbox>
                  <w:txbxContent>
                    <w:p w:rsidR="003217F3" w:rsidRDefault="003217F3" w:rsidP="008114B9">
                      <w:pPr>
                        <w:pStyle w:val="arial10LP2012"/>
                      </w:pPr>
                      <w:r w:rsidRPr="00E10AA9">
                        <w:t>4U2Rock</w:t>
                      </w:r>
                    </w:p>
                  </w:txbxContent>
                </v:textbox>
              </v:shape>
            </w:pict>
          </mc:Fallback>
        </mc:AlternateContent>
      </w:r>
      <w:r w:rsidRPr="00BB5B23">
        <w:rPr>
          <w:noProof/>
          <w:lang w:val="en-US"/>
        </w:rPr>
        <mc:AlternateContent>
          <mc:Choice Requires="wps">
            <w:drawing>
              <wp:anchor distT="0" distB="0" distL="114300" distR="114300" simplePos="0" relativeHeight="251685888" behindDoc="0" locked="0" layoutInCell="1" allowOverlap="1" wp14:anchorId="6A56ABB5" wp14:editId="1A061C58">
                <wp:simplePos x="0" y="0"/>
                <wp:positionH relativeFrom="column">
                  <wp:posOffset>1046480</wp:posOffset>
                </wp:positionH>
                <wp:positionV relativeFrom="paragraph">
                  <wp:posOffset>26670</wp:posOffset>
                </wp:positionV>
                <wp:extent cx="3284855" cy="360680"/>
                <wp:effectExtent l="0" t="0" r="0" b="127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tableheaderCP2012"/>
                            </w:pPr>
                            <w:r>
                              <w:t>Sales of CDs per month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055" type="#_x0000_t202" style="position:absolute;margin-left:82.4pt;margin-top:2.1pt;width:258.65pt;height:2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vR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" filled="f" stroked="f">
                <v:textbox>
                  <w:txbxContent>
                    <w:p w:rsidR="003217F3" w:rsidRDefault="003217F3" w:rsidP="008114B9">
                      <w:pPr>
                        <w:pStyle w:val="tableheaderCP2012"/>
                      </w:pPr>
                      <w:r>
                        <w:t>Sales of CDs per month</w:t>
                      </w:r>
                    </w:p>
                  </w:txbxContent>
                </v:textbox>
              </v:shape>
            </w:pict>
          </mc:Fallback>
        </mc:AlternateContent>
      </w:r>
      <w:r w:rsidR="008114B9" w:rsidRPr="00BB5B23">
        <w:rPr>
          <w:noProof/>
          <w:lang w:val="en-US"/>
        </w:rPr>
        <mc:AlternateContent>
          <mc:Choice Requires="wpg">
            <w:drawing>
              <wp:anchor distT="0" distB="0" distL="114300" distR="114300" simplePos="0" relativeHeight="251679744" behindDoc="0" locked="0" layoutInCell="1" allowOverlap="1" wp14:anchorId="777A0A6C" wp14:editId="1FEEC2C1">
                <wp:simplePos x="0" y="0"/>
                <wp:positionH relativeFrom="column">
                  <wp:posOffset>158750</wp:posOffset>
                </wp:positionH>
                <wp:positionV relativeFrom="paragraph">
                  <wp:posOffset>208280</wp:posOffset>
                </wp:positionV>
                <wp:extent cx="725170" cy="3432810"/>
                <wp:effectExtent l="4445" t="0" r="381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70" cy="3432810"/>
                          <a:chOff x="2047" y="3424"/>
                          <a:chExt cx="1142" cy="5406"/>
                        </a:xfrm>
                      </wpg:grpSpPr>
                      <wps:wsp>
                        <wps:cNvPr id="115" name="Text Box 42"/>
                        <wps:cNvSpPr txBox="1">
                          <a:spLocks noChangeArrowheads="1"/>
                        </wps:cNvSpPr>
                        <wps:spPr bwMode="auto">
                          <a:xfrm>
                            <a:off x="2559" y="8456"/>
                            <a:ext cx="63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LP2012"/>
                                <w:jc w:val="right"/>
                              </w:pPr>
                              <w:r>
                                <w:t>0</w:t>
                              </w:r>
                            </w:p>
                          </w:txbxContent>
                        </wps:txbx>
                        <wps:bodyPr rot="0" vert="horz" wrap="square" lIns="91440" tIns="45720" rIns="91440" bIns="45720" anchor="t" anchorCtr="0" upright="1">
                          <a:noAutofit/>
                        </wps:bodyPr>
                      </wps:wsp>
                      <wps:wsp>
                        <wps:cNvPr id="116" name="Text Box 43"/>
                        <wps:cNvSpPr txBox="1">
                          <a:spLocks noChangeArrowheads="1"/>
                        </wps:cNvSpPr>
                        <wps:spPr bwMode="auto">
                          <a:xfrm>
                            <a:off x="2351" y="7873"/>
                            <a:ext cx="83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RP2012"/>
                              </w:pPr>
                              <w:r>
                                <w:t>250</w:t>
                              </w:r>
                            </w:p>
                          </w:txbxContent>
                        </wps:txbx>
                        <wps:bodyPr rot="0" vert="horz" wrap="square" lIns="91440" tIns="45720" rIns="91440" bIns="45720" anchor="t" anchorCtr="0" upright="1">
                          <a:spAutoFit/>
                        </wps:bodyPr>
                      </wps:wsp>
                      <wps:wsp>
                        <wps:cNvPr id="117" name="Text Box 44"/>
                        <wps:cNvSpPr txBox="1">
                          <a:spLocks noChangeArrowheads="1"/>
                        </wps:cNvSpPr>
                        <wps:spPr bwMode="auto">
                          <a:xfrm>
                            <a:off x="2306" y="6773"/>
                            <a:ext cx="88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RP2012"/>
                              </w:pPr>
                              <w:r>
                                <w:t>750</w:t>
                              </w:r>
                            </w:p>
                          </w:txbxContent>
                        </wps:txbx>
                        <wps:bodyPr rot="0" vert="horz" wrap="square" lIns="91440" tIns="45720" rIns="91440" bIns="45720" anchor="t" anchorCtr="0" upright="1">
                          <a:spAutoFit/>
                        </wps:bodyPr>
                      </wps:wsp>
                      <wps:wsp>
                        <wps:cNvPr id="118" name="Text Box 45"/>
                        <wps:cNvSpPr txBox="1">
                          <a:spLocks noChangeArrowheads="1"/>
                        </wps:cNvSpPr>
                        <wps:spPr bwMode="auto">
                          <a:xfrm>
                            <a:off x="2047" y="3966"/>
                            <a:ext cx="114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RP2012"/>
                              </w:pPr>
                              <w:r>
                                <w:t>2,00</w:t>
                              </w:r>
                              <w:r w:rsidRPr="00DF6E5B">
                                <w:t>0</w:t>
                              </w:r>
                            </w:p>
                          </w:txbxContent>
                        </wps:txbx>
                        <wps:bodyPr rot="0" vert="horz" wrap="square" lIns="91440" tIns="45720" rIns="91440" bIns="45720" anchor="t" anchorCtr="0" upright="1">
                          <a:spAutoFit/>
                        </wps:bodyPr>
                      </wps:wsp>
                      <wps:wsp>
                        <wps:cNvPr id="119" name="Text Box 46"/>
                        <wps:cNvSpPr txBox="1">
                          <a:spLocks noChangeArrowheads="1"/>
                        </wps:cNvSpPr>
                        <wps:spPr bwMode="auto">
                          <a:xfrm>
                            <a:off x="2047" y="3424"/>
                            <a:ext cx="114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RP2012"/>
                              </w:pPr>
                              <w:r>
                                <w:t>2,25</w:t>
                              </w:r>
                              <w:r w:rsidRPr="00DF6E5B">
                                <w:t>0</w:t>
                              </w:r>
                            </w:p>
                          </w:txbxContent>
                        </wps:txbx>
                        <wps:bodyPr rot="0" vert="horz" wrap="square" lIns="91440" tIns="45720" rIns="91440" bIns="45720" anchor="t" anchorCtr="0" upright="1">
                          <a:spAutoFit/>
                        </wps:bodyPr>
                      </wps:wsp>
                      <wps:wsp>
                        <wps:cNvPr id="120" name="Text Box 47"/>
                        <wps:cNvSpPr txBox="1">
                          <a:spLocks noChangeArrowheads="1"/>
                        </wps:cNvSpPr>
                        <wps:spPr bwMode="auto">
                          <a:xfrm>
                            <a:off x="2047" y="4524"/>
                            <a:ext cx="114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RP2012"/>
                              </w:pPr>
                              <w:r>
                                <w:t>1,75</w:t>
                              </w:r>
                              <w:r w:rsidRPr="00DF6E5B">
                                <w:t>0</w:t>
                              </w:r>
                            </w:p>
                          </w:txbxContent>
                        </wps:txbx>
                        <wps:bodyPr rot="0" vert="horz" wrap="square" lIns="91440" tIns="45720" rIns="91440" bIns="45720" anchor="t" anchorCtr="0" upright="1">
                          <a:spAutoFit/>
                        </wps:bodyPr>
                      </wps:wsp>
                      <wps:wsp>
                        <wps:cNvPr id="121" name="Text Box 48"/>
                        <wps:cNvSpPr txBox="1">
                          <a:spLocks noChangeArrowheads="1"/>
                        </wps:cNvSpPr>
                        <wps:spPr bwMode="auto">
                          <a:xfrm>
                            <a:off x="2047" y="5088"/>
                            <a:ext cx="114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RP2012"/>
                              </w:pPr>
                              <w:r>
                                <w:t>1,5</w:t>
                              </w:r>
                              <w:r w:rsidRPr="00DF6E5B">
                                <w:t>00</w:t>
                              </w:r>
                            </w:p>
                          </w:txbxContent>
                        </wps:txbx>
                        <wps:bodyPr rot="0" vert="horz" wrap="square" lIns="91440" tIns="45720" rIns="91440" bIns="45720" anchor="t" anchorCtr="0" upright="1">
                          <a:spAutoFit/>
                        </wps:bodyPr>
                      </wps:wsp>
                      <wps:wsp>
                        <wps:cNvPr id="122" name="Text Box 49"/>
                        <wps:cNvSpPr txBox="1">
                          <a:spLocks noChangeArrowheads="1"/>
                        </wps:cNvSpPr>
                        <wps:spPr bwMode="auto">
                          <a:xfrm>
                            <a:off x="2306" y="6206"/>
                            <a:ext cx="88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RP2012"/>
                              </w:pPr>
                              <w:r>
                                <w:t>1,000</w:t>
                              </w:r>
                            </w:p>
                          </w:txbxContent>
                        </wps:txbx>
                        <wps:bodyPr rot="0" vert="horz" wrap="square" lIns="91440" tIns="45720" rIns="91440" bIns="45720" anchor="t" anchorCtr="0" upright="1">
                          <a:spAutoFit/>
                        </wps:bodyPr>
                      </wps:wsp>
                      <wps:wsp>
                        <wps:cNvPr id="131" name="Text Box 50"/>
                        <wps:cNvSpPr txBox="1">
                          <a:spLocks noChangeArrowheads="1"/>
                        </wps:cNvSpPr>
                        <wps:spPr bwMode="auto">
                          <a:xfrm>
                            <a:off x="2306" y="5649"/>
                            <a:ext cx="88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RP2012"/>
                              </w:pPr>
                              <w:r>
                                <w:t>1,250</w:t>
                              </w:r>
                            </w:p>
                          </w:txbxContent>
                        </wps:txbx>
                        <wps:bodyPr rot="0" vert="horz" wrap="square" lIns="91440" tIns="45720" rIns="91440" bIns="45720" anchor="t" anchorCtr="0" upright="1">
                          <a:spAutoFit/>
                        </wps:bodyPr>
                      </wps:wsp>
                      <wps:wsp>
                        <wps:cNvPr id="132" name="Text Box 51"/>
                        <wps:cNvSpPr txBox="1">
                          <a:spLocks noChangeArrowheads="1"/>
                        </wps:cNvSpPr>
                        <wps:spPr bwMode="auto">
                          <a:xfrm>
                            <a:off x="2294" y="7319"/>
                            <a:ext cx="88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RP2012"/>
                              </w:pPr>
                              <w:r>
                                <w:t>500</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4" o:spid="_x0000_s1056" style="position:absolute;margin-left:12.5pt;margin-top:16.4pt;width:57.1pt;height:270.3pt;z-index:251679744" coordorigin="2047,3424" coordsize="114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">
                <v:shape id="Text Box 42" o:spid="_x0000_s1057" type="#_x0000_t202" style="position:absolute;left:2559;top:8456;width:63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3217F3" w:rsidRDefault="003217F3" w:rsidP="008114B9">
                        <w:pPr>
                          <w:pStyle w:val="arial10LP2012"/>
                          <w:jc w:val="right"/>
                        </w:pPr>
                        <w:r>
                          <w:t>0</w:t>
                        </w:r>
                      </w:p>
                    </w:txbxContent>
                  </v:textbox>
                </v:shape>
                <v:shape id="Text Box 43" o:spid="_x0000_s1058" type="#_x0000_t202" style="position:absolute;left:2351;top:7873;width:83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y78A&#10;AADcAAAADwAAAGRycy9kb3ducmV2LnhtbERPTWvCQBC9F/wPyxS81U0ERVJXkVrBgxc1vQ/ZaTY0&#10;OxuyUxP/vVsoeJvH+5z1dvStulEfm8AG8lkGirgKtuHaQHk9vK1ARUG22AYmA3eKsN1MXtZY2DDw&#10;mW4XqVUK4VigASfSFVrHypHHOAsdceK+Q+9REuxrbXscUrhv9TzLltpjw6nBYUcfjqqfy683IGJ3&#10;+b389PH4NZ72g8uqBZbGTF/H3TsooVGe4n/30ab5+RL+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BnLvwAAANwAAAAPAAAAAAAAAAAAAAAAAJgCAABkcnMvZG93bnJl&#10;di54bWxQSwUGAAAAAAQABAD1AAAAhAMAAAAA&#10;" filled="f" stroked="f">
                  <v:textbox style="mso-fit-shape-to-text:t">
                    <w:txbxContent>
                      <w:p w:rsidR="003217F3" w:rsidRDefault="003217F3" w:rsidP="008114B9">
                        <w:pPr>
                          <w:pStyle w:val="arial10RP2012"/>
                        </w:pPr>
                        <w:r>
                          <w:t>250</w:t>
                        </w:r>
                      </w:p>
                    </w:txbxContent>
                  </v:textbox>
                </v:shape>
                <v:shape id="Text Box 44" o:spid="_x0000_s1059" type="#_x0000_t202" style="position:absolute;left:2306;top:6773;width:88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8UMAA&#10;AADcAAAADwAAAGRycy9kb3ducmV2LnhtbERPS2vCQBC+F/oflin0VjcRWkt0FfEBHnrRxvuQnWZD&#10;s7MhO5r4712h0Nt8fM9ZrEbfqiv1sQlsIJ9koIirYBuuDZTf+7dPUFGQLbaBycCNIqyWz08LLGwY&#10;+EjXk9QqhXAs0IAT6QqtY+XIY5yEjjhxP6H3KAn2tbY9Dinct3qaZR/aY8OpwWFHG0fV7+niDYjY&#10;dX4rdz4ezuPXdnBZ9Y6lMa8v43oOSmiUf/Gf+2DT/HwG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S8UMAAAADcAAAADwAAAAAAAAAAAAAAAACYAgAAZHJzL2Rvd25y&#10;ZXYueG1sUEsFBgAAAAAEAAQA9QAAAIUDAAAAAA==&#10;" filled="f" stroked="f">
                  <v:textbox style="mso-fit-shape-to-text:t">
                    <w:txbxContent>
                      <w:p w:rsidR="003217F3" w:rsidRDefault="003217F3" w:rsidP="008114B9">
                        <w:pPr>
                          <w:pStyle w:val="arial10RP2012"/>
                        </w:pPr>
                        <w:r>
                          <w:t>750</w:t>
                        </w:r>
                      </w:p>
                    </w:txbxContent>
                  </v:textbox>
                </v:shape>
                <v:shape id="Text Box 45" o:spid="_x0000_s1060" type="#_x0000_t202" style="position:absolute;left:2047;top:3966;width:114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oIsIA&#10;AADcAAAADwAAAGRycy9kb3ducmV2LnhtbESPQWvDMAyF74P9B6NCb6uTQsfI6pbSrdDDLuuyu4i1&#10;OCyWQ6w16b+fDoPdJN7Te5+2+zn25kpj7hI7KFcFGOIm+Y5bB/XH6eEJTBZkj31icnCjDPvd/d0W&#10;K58mfqfrRVqjIZwrdBBEhsra3ASKmFdpIFbtK40RRdextX7EScNjb9dF8WgjdqwNAQc6Bmq+Lz/R&#10;gYg/lLf6Nebz5/z2MoWi2WDt3HIxH57BCM3yb/67PnvFL5VW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ygiwgAAANwAAAAPAAAAAAAAAAAAAAAAAJgCAABkcnMvZG93&#10;bnJldi54bWxQSwUGAAAAAAQABAD1AAAAhwMAAAAA&#10;" filled="f" stroked="f">
                  <v:textbox style="mso-fit-shape-to-text:t">
                    <w:txbxContent>
                      <w:p w:rsidR="003217F3" w:rsidRDefault="003217F3" w:rsidP="008114B9">
                        <w:pPr>
                          <w:pStyle w:val="arial10RP2012"/>
                        </w:pPr>
                        <w:r>
                          <w:t>2,00</w:t>
                        </w:r>
                        <w:r w:rsidRPr="00DF6E5B">
                          <w:t>0</w:t>
                        </w:r>
                      </w:p>
                    </w:txbxContent>
                  </v:textbox>
                </v:shape>
                <v:shape id="Text Box 46" o:spid="_x0000_s1061" type="#_x0000_t202" style="position:absolute;left:2047;top:3424;width:114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rsidR="003217F3" w:rsidRDefault="003217F3" w:rsidP="008114B9">
                        <w:pPr>
                          <w:pStyle w:val="arial10RP2012"/>
                        </w:pPr>
                        <w:r>
                          <w:t>2,25</w:t>
                        </w:r>
                        <w:r w:rsidRPr="00DF6E5B">
                          <w:t>0</w:t>
                        </w:r>
                      </w:p>
                    </w:txbxContent>
                  </v:textbox>
                </v:shape>
                <v:shape id="Text Box 47" o:spid="_x0000_s1062" type="#_x0000_t202" style="position:absolute;left:2047;top:4524;width:114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umcMA&#10;AADcAAAADwAAAGRycy9kb3ducmV2LnhtbESPQWvDMAyF74P9B6NBb6vTQsdI65bSbdDDLuvSu4jV&#10;ODSWQ6w16b+fDoPdJN7Te582uyl25kZDbhM7WMwLMMR18i03Dqrvj+dXMFmQPXaJycGdMuy2jw8b&#10;LH0a+YtuJ2mMhnAu0UEQ6Utrcx0oYp6nnli1Sxoiiq5DY/2Ao4bHzi6L4sVGbFkbAvZ0CFRfTz/R&#10;gYjfL+7Ve8zH8/T5NoaiXmHl3Oxp2q/BCE3yb/67PnrFXyq+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HumcMAAADcAAAADwAAAAAAAAAAAAAAAACYAgAAZHJzL2Rv&#10;d25yZXYueG1sUEsFBgAAAAAEAAQA9QAAAIgDAAAAAA==&#10;" filled="f" stroked="f">
                  <v:textbox style="mso-fit-shape-to-text:t">
                    <w:txbxContent>
                      <w:p w:rsidR="003217F3" w:rsidRDefault="003217F3" w:rsidP="008114B9">
                        <w:pPr>
                          <w:pStyle w:val="arial10RP2012"/>
                        </w:pPr>
                        <w:r>
                          <w:t>1,75</w:t>
                        </w:r>
                        <w:r w:rsidRPr="00DF6E5B">
                          <w:t>0</w:t>
                        </w:r>
                      </w:p>
                    </w:txbxContent>
                  </v:textbox>
                </v:shape>
                <v:shape id="Text Box 48" o:spid="_x0000_s1063" type="#_x0000_t202" style="position:absolute;left:2047;top:5088;width:114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LAr8A&#10;AADcAAAADwAAAGRycy9kb3ducmV2LnhtbERPTWvCQBC9F/wPyxS81U0ERVJXkVrBgxdteh+y02xo&#10;djZkpyb+e1cQepvH+5z1dvStulIfm8AG8lkGirgKtuHaQPl1eFuBioJssQ1MBm4UYbuZvKyxsGHg&#10;M10vUqsUwrFAA06kK7SOlSOPcRY64sT9hN6jJNjX2vY4pHDf6nmWLbXHhlODw44+HFW/lz9vQMTu&#10;8lv56ePxezztB5dVCyyNmb6Ou3dQQqP8i5/uo03z5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LUsCvwAAANwAAAAPAAAAAAAAAAAAAAAAAJgCAABkcnMvZG93bnJl&#10;di54bWxQSwUGAAAAAAQABAD1AAAAhAMAAAAA&#10;" filled="f" stroked="f">
                  <v:textbox style="mso-fit-shape-to-text:t">
                    <w:txbxContent>
                      <w:p w:rsidR="003217F3" w:rsidRDefault="003217F3" w:rsidP="008114B9">
                        <w:pPr>
                          <w:pStyle w:val="arial10RP2012"/>
                        </w:pPr>
                        <w:r>
                          <w:t>1,5</w:t>
                        </w:r>
                        <w:r w:rsidRPr="00DF6E5B">
                          <w:t>00</w:t>
                        </w:r>
                      </w:p>
                    </w:txbxContent>
                  </v:textbox>
                </v:shape>
                <v:shape id="_x0000_s1064" type="#_x0000_t202" style="position:absolute;left:2306;top:6206;width:88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db8A&#10;AADcAAAADwAAAGRycy9kb3ducmV2LnhtbERPTWvCQBC9F/wPywje6saApaSuIlrBg5fa9D5kx2ww&#10;OxuyUxP/vSsUepvH+5zVZvStulEfm8AGFvMMFHEVbMO1gfL78PoOKgqyxTYwGbhThM168rLCwoaB&#10;v+h2llqlEI4FGnAiXaF1rBx5jPPQESfuEnqPkmBfa9vjkMJ9q/Mse9MeG04NDjvaOaqu519vQMRu&#10;F/fy08fjz3jaDy6rllgaM5uO2w9QQqP8i//cR5vm5zk8n0kX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9V1vwAAANwAAAAPAAAAAAAAAAAAAAAAAJgCAABkcnMvZG93bnJl&#10;di54bWxQSwUGAAAAAAQABAD1AAAAhAMAAAAA&#10;" filled="f" stroked="f">
                  <v:textbox style="mso-fit-shape-to-text:t">
                    <w:txbxContent>
                      <w:p w:rsidR="003217F3" w:rsidRDefault="003217F3" w:rsidP="008114B9">
                        <w:pPr>
                          <w:pStyle w:val="arial10RP2012"/>
                        </w:pPr>
                        <w:r>
                          <w:t>1,000</w:t>
                        </w:r>
                      </w:p>
                    </w:txbxContent>
                  </v:textbox>
                </v:shape>
                <v:shape id="Text Box 50" o:spid="_x0000_s1065" type="#_x0000_t202" style="position:absolute;left:2306;top:5649;width:88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rsidR="003217F3" w:rsidRDefault="003217F3" w:rsidP="008114B9">
                        <w:pPr>
                          <w:pStyle w:val="arial10RP2012"/>
                        </w:pPr>
                        <w:r>
                          <w:t>1,250</w:t>
                        </w:r>
                      </w:p>
                    </w:txbxContent>
                  </v:textbox>
                </v:shape>
                <v:shape id="Text Box 51" o:spid="_x0000_s1066" type="#_x0000_t202" style="position:absolute;left:2294;top:7319;width:88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rsidR="003217F3" w:rsidRDefault="003217F3" w:rsidP="008114B9">
                        <w:pPr>
                          <w:pStyle w:val="arial10RP2012"/>
                        </w:pPr>
                        <w:r>
                          <w:t>500</w:t>
                        </w:r>
                      </w:p>
                    </w:txbxContent>
                  </v:textbox>
                </v:shape>
              </v:group>
            </w:pict>
          </mc:Fallback>
        </mc:AlternateContent>
      </w:r>
      <w:r w:rsidR="008114B9" w:rsidRPr="00BB5B23">
        <w:rPr>
          <w:noProof/>
          <w:lang w:val="en-US"/>
        </w:rPr>
        <mc:AlternateContent>
          <mc:Choice Requires="wps">
            <w:drawing>
              <wp:anchor distT="0" distB="0" distL="114300" distR="114300" simplePos="0" relativeHeight="251678720" behindDoc="0" locked="0" layoutInCell="1" allowOverlap="1" wp14:anchorId="25B220C9" wp14:editId="3DA07B1D">
                <wp:simplePos x="0" y="0"/>
                <wp:positionH relativeFrom="column">
                  <wp:posOffset>121920</wp:posOffset>
                </wp:positionH>
                <wp:positionV relativeFrom="paragraph">
                  <wp:posOffset>236855</wp:posOffset>
                </wp:positionV>
                <wp:extent cx="332740" cy="2943860"/>
                <wp:effectExtent l="0" t="0" r="4445" b="190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94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RBP2012"/>
                            </w:pPr>
                            <w:r w:rsidRPr="00E10AA9">
                              <w:t xml:space="preserve">Number of </w:t>
                            </w:r>
                            <w:r>
                              <w:t>CDs sold per month</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113" o:spid="_x0000_s1067" type="#_x0000_t202" style="position:absolute;margin-left:9.6pt;margin-top:18.65pt;width:26.2pt;height:231.8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vEuwIAAMg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" filled="f" stroked="f">
                <v:textbox style="layout-flow:vertical;mso-layout-flow-alt:bottom-to-top;mso-fit-shape-to-text:t">
                  <w:txbxContent>
                    <w:p w:rsidR="003217F3" w:rsidRDefault="003217F3" w:rsidP="008114B9">
                      <w:pPr>
                        <w:pStyle w:val="arial10RBP2012"/>
                      </w:pPr>
                      <w:r w:rsidRPr="00E10AA9">
                        <w:t xml:space="preserve">Number of </w:t>
                      </w:r>
                      <w:r>
                        <w:t>CDs sold per month</w:t>
                      </w:r>
                    </w:p>
                  </w:txbxContent>
                </v:textbox>
              </v:shape>
            </w:pict>
          </mc:Fallback>
        </mc:AlternateContent>
      </w:r>
    </w:p>
    <w:p w:rsidR="008114B9" w:rsidRPr="00BB5B23" w:rsidRDefault="00F71E6A" w:rsidP="008114B9">
      <w:pPr>
        <w:pStyle w:val="stemP2012"/>
        <w:jc w:val="center"/>
        <w:rPr>
          <w:lang w:val="en-US"/>
        </w:rPr>
      </w:pPr>
      <w:bookmarkStart w:id="15" w:name="_GoBack"/>
      <w:r w:rsidRPr="00BB5B23">
        <w:rPr>
          <w:noProof/>
          <w:lang w:val="en-US"/>
        </w:rPr>
        <mc:AlternateContent>
          <mc:Choice Requires="wpg">
            <w:drawing>
              <wp:anchor distT="0" distB="0" distL="114300" distR="114300" simplePos="0" relativeHeight="251680768" behindDoc="0" locked="0" layoutInCell="1" allowOverlap="1" wp14:anchorId="30E404FF" wp14:editId="36A0824E">
                <wp:simplePos x="0" y="0"/>
                <wp:positionH relativeFrom="column">
                  <wp:posOffset>1165860</wp:posOffset>
                </wp:positionH>
                <wp:positionV relativeFrom="paragraph">
                  <wp:posOffset>3250565</wp:posOffset>
                </wp:positionV>
                <wp:extent cx="3284855" cy="309245"/>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855" cy="309245"/>
                          <a:chOff x="3205" y="8688"/>
                          <a:chExt cx="5173" cy="487"/>
                        </a:xfrm>
                      </wpg:grpSpPr>
                      <wps:wsp>
                        <wps:cNvPr id="104" name="Text Box 53"/>
                        <wps:cNvSpPr txBox="1">
                          <a:spLocks noChangeArrowheads="1"/>
                        </wps:cNvSpPr>
                        <wps:spPr bwMode="auto">
                          <a:xfrm>
                            <a:off x="6643" y="8688"/>
                            <a:ext cx="84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CP2012"/>
                              </w:pPr>
                              <w:r>
                                <w:t>May</w:t>
                              </w:r>
                            </w:p>
                          </w:txbxContent>
                        </wps:txbx>
                        <wps:bodyPr rot="0" vert="horz" wrap="square" lIns="91440" tIns="45720" rIns="91440" bIns="45720" anchor="t" anchorCtr="0" upright="1">
                          <a:spAutoFit/>
                        </wps:bodyPr>
                      </wps:wsp>
                      <wps:wsp>
                        <wps:cNvPr id="105" name="Text Box 54"/>
                        <wps:cNvSpPr txBox="1">
                          <a:spLocks noChangeArrowheads="1"/>
                        </wps:cNvSpPr>
                        <wps:spPr bwMode="auto">
                          <a:xfrm>
                            <a:off x="7492" y="8688"/>
                            <a:ext cx="88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CP2012"/>
                              </w:pPr>
                              <w:r>
                                <w:t>Jun</w:t>
                              </w:r>
                            </w:p>
                          </w:txbxContent>
                        </wps:txbx>
                        <wps:bodyPr rot="0" vert="horz" wrap="square" lIns="91440" tIns="45720" rIns="91440" bIns="45720" anchor="t" anchorCtr="0" upright="1">
                          <a:noAutofit/>
                        </wps:bodyPr>
                      </wps:wsp>
                      <wps:wsp>
                        <wps:cNvPr id="106" name="Text Box 55"/>
                        <wps:cNvSpPr txBox="1">
                          <a:spLocks noChangeArrowheads="1"/>
                        </wps:cNvSpPr>
                        <wps:spPr bwMode="auto">
                          <a:xfrm>
                            <a:off x="5797" y="8688"/>
                            <a:ext cx="84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CP2012"/>
                              </w:pPr>
                              <w:r>
                                <w:t>Apr</w:t>
                              </w:r>
                            </w:p>
                          </w:txbxContent>
                        </wps:txbx>
                        <wps:bodyPr rot="0" vert="horz" wrap="square" lIns="91440" tIns="45720" rIns="91440" bIns="45720" anchor="t" anchorCtr="0" upright="1">
                          <a:spAutoFit/>
                        </wps:bodyPr>
                      </wps:wsp>
                      <wps:wsp>
                        <wps:cNvPr id="107" name="Text Box 56"/>
                        <wps:cNvSpPr txBox="1">
                          <a:spLocks noChangeArrowheads="1"/>
                        </wps:cNvSpPr>
                        <wps:spPr bwMode="auto">
                          <a:xfrm>
                            <a:off x="4991" y="8688"/>
                            <a:ext cx="80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CP2012"/>
                              </w:pPr>
                              <w:r>
                                <w:t>Mar</w:t>
                              </w:r>
                            </w:p>
                          </w:txbxContent>
                        </wps:txbx>
                        <wps:bodyPr rot="0" vert="horz" wrap="square" lIns="91440" tIns="45720" rIns="91440" bIns="45720" anchor="t" anchorCtr="0" upright="1">
                          <a:spAutoFit/>
                        </wps:bodyPr>
                      </wps:wsp>
                      <wps:wsp>
                        <wps:cNvPr id="108" name="Text Box 57"/>
                        <wps:cNvSpPr txBox="1">
                          <a:spLocks noChangeArrowheads="1"/>
                        </wps:cNvSpPr>
                        <wps:spPr bwMode="auto">
                          <a:xfrm>
                            <a:off x="3205" y="8688"/>
                            <a:ext cx="93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CP2012"/>
                              </w:pPr>
                              <w:r>
                                <w:t>Jan</w:t>
                              </w:r>
                            </w:p>
                          </w:txbxContent>
                        </wps:txbx>
                        <wps:bodyPr rot="0" vert="horz" wrap="square" lIns="91440" tIns="45720" rIns="91440" bIns="45720" anchor="t" anchorCtr="0" upright="1">
                          <a:noAutofit/>
                        </wps:bodyPr>
                      </wps:wsp>
                      <wps:wsp>
                        <wps:cNvPr id="109" name="Text Box 58"/>
                        <wps:cNvSpPr txBox="1">
                          <a:spLocks noChangeArrowheads="1"/>
                        </wps:cNvSpPr>
                        <wps:spPr bwMode="auto">
                          <a:xfrm>
                            <a:off x="4144" y="8688"/>
                            <a:ext cx="84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CP2012"/>
                              </w:pPr>
                              <w:r>
                                <w:t>Feb</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03" o:spid="_x0000_s1068" style="position:absolute;left:0;text-align:left;margin-left:91.8pt;margin-top:255.95pt;width:258.65pt;height:24.35pt;z-index:251680768" coordorigin="3205,8688" coordsize="5173,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">
                <v:shape id="Text Box 53" o:spid="_x0000_s1069" type="#_x0000_t202" style="position:absolute;left:6643;top:8688;width:84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3217F3" w:rsidRDefault="003217F3" w:rsidP="008114B9">
                        <w:pPr>
                          <w:pStyle w:val="arial10CP2012"/>
                        </w:pPr>
                        <w:r>
                          <w:t>May</w:t>
                        </w:r>
                      </w:p>
                    </w:txbxContent>
                  </v:textbox>
                </v:shape>
                <v:shape id="Text Box 54" o:spid="_x0000_s1070" type="#_x0000_t202" style="position:absolute;left:7492;top:8688;width:88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3217F3" w:rsidRDefault="003217F3" w:rsidP="008114B9">
                        <w:pPr>
                          <w:pStyle w:val="arial10CP2012"/>
                        </w:pPr>
                        <w:r>
                          <w:t>Jun</w:t>
                        </w:r>
                      </w:p>
                    </w:txbxContent>
                  </v:textbox>
                </v:shape>
                <v:shape id="Text Box 55" o:spid="_x0000_s1071" type="#_x0000_t202" style="position:absolute;left:5797;top:8688;width:8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3217F3" w:rsidRDefault="003217F3" w:rsidP="008114B9">
                        <w:pPr>
                          <w:pStyle w:val="arial10CP2012"/>
                        </w:pPr>
                        <w:r>
                          <w:t>Apr</w:t>
                        </w:r>
                      </w:p>
                    </w:txbxContent>
                  </v:textbox>
                </v:shape>
                <v:shape id="Text Box 56" o:spid="_x0000_s1072" type="#_x0000_t202" style="position:absolute;left:4991;top:8688;width:80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qjcAA&#10;AADcAAAADwAAAGRycy9kb3ducmV2LnhtbERPTWsCMRC9F/ofwhS81UTBtmyNIq2Ch15qt/dhM24W&#10;N5NlM7rrv28Kgrd5vM9ZrsfQqgv1qYlsYTY1oIir6BquLZQ/u+c3UEmQHbaRycKVEqxXjw9LLFwc&#10;+JsuB6lVDuFUoAUv0hVap8pTwDSNHXHmjrEPKBn2tXY9Djk8tHpuzIsO2HBu8NjRh6fqdDgHCyJu&#10;M7uW25D2v+PX5+BNtcDS2snTuHkHJTTKXXxz712eb17h/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qjcAAAADcAAAADwAAAAAAAAAAAAAAAACYAgAAZHJzL2Rvd25y&#10;ZXYueG1sUEsFBgAAAAAEAAQA9QAAAIUDAAAAAA==&#10;" filled="f" stroked="f">
                  <v:textbox style="mso-fit-shape-to-text:t">
                    <w:txbxContent>
                      <w:p w:rsidR="003217F3" w:rsidRDefault="003217F3" w:rsidP="008114B9">
                        <w:pPr>
                          <w:pStyle w:val="arial10CP2012"/>
                        </w:pPr>
                        <w:r>
                          <w:t>Mar</w:t>
                        </w:r>
                      </w:p>
                    </w:txbxContent>
                  </v:textbox>
                </v:shape>
                <v:shape id="Text Box 57" o:spid="_x0000_s1073" type="#_x0000_t202" style="position:absolute;left:3205;top:8688;width:939;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3217F3" w:rsidRDefault="003217F3" w:rsidP="008114B9">
                        <w:pPr>
                          <w:pStyle w:val="arial10CP2012"/>
                        </w:pPr>
                        <w:r>
                          <w:t>Jan</w:t>
                        </w:r>
                      </w:p>
                    </w:txbxContent>
                  </v:textbox>
                </v:shape>
                <v:shape id="Text Box 58" o:spid="_x0000_s1074" type="#_x0000_t202" style="position:absolute;left:4144;top:8688;width:84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AA&#10;AADcAAAADwAAAGRycy9kb3ducmV2LnhtbERPTWsCMRC9F/ofwhS81UTB0m6NIq2Ch15qt/dhM24W&#10;N5NlM7rrv28Kgrd5vM9ZrsfQqgv1qYlsYTY1oIir6BquLZQ/u+dXUEmQHbaRycKVEqxXjw9LLFwc&#10;+JsuB6lVDuFUoAUv0hVap8pTwDSNHXHmjrEPKBn2tXY9Djk8tHpuzIsO2HBu8NjRh6fqdDgHCyJu&#10;M7uW25D2v+PX5+BNtcDS2snTuHkHJTTKXXxz712eb97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bZMAAAADcAAAADwAAAAAAAAAAAAAAAACYAgAAZHJzL2Rvd25y&#10;ZXYueG1sUEsFBgAAAAAEAAQA9QAAAIUDAAAAAA==&#10;" filled="f" stroked="f">
                  <v:textbox style="mso-fit-shape-to-text:t">
                    <w:txbxContent>
                      <w:p w:rsidR="003217F3" w:rsidRDefault="003217F3" w:rsidP="008114B9">
                        <w:pPr>
                          <w:pStyle w:val="arial10CP2012"/>
                        </w:pPr>
                        <w:r>
                          <w:t>Feb</w:t>
                        </w:r>
                      </w:p>
                    </w:txbxContent>
                  </v:textbox>
                </v:shape>
              </v:group>
            </w:pict>
          </mc:Fallback>
        </mc:AlternateContent>
      </w:r>
      <w:bookmarkEnd w:id="15"/>
      <w:r w:rsidR="00607DC2" w:rsidRPr="00BB5B23">
        <w:rPr>
          <w:noProof/>
          <w:lang w:val="en-US"/>
        </w:rPr>
        <mc:AlternateContent>
          <mc:Choice Requires="wps">
            <w:drawing>
              <wp:anchor distT="0" distB="0" distL="114300" distR="114300" simplePos="0" relativeHeight="251684864" behindDoc="0" locked="0" layoutInCell="1" allowOverlap="1" wp14:anchorId="0644BA40" wp14:editId="15A9E280">
                <wp:simplePos x="0" y="0"/>
                <wp:positionH relativeFrom="column">
                  <wp:posOffset>4792345</wp:posOffset>
                </wp:positionH>
                <wp:positionV relativeFrom="paragraph">
                  <wp:posOffset>1200785</wp:posOffset>
                </wp:positionV>
                <wp:extent cx="1363980" cy="27051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LP2012"/>
                            </w:pPr>
                            <w:r>
                              <w:t xml:space="preserve"> </w:t>
                            </w:r>
                            <w:r w:rsidRPr="00C06109">
                              <w:t xml:space="preserve">The </w:t>
                            </w:r>
                            <w:proofErr w:type="spellStart"/>
                            <w:r w:rsidRPr="00C06109">
                              <w:t>Metalfolkies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075" type="#_x0000_t202" style="position:absolute;left:0;text-align:left;margin-left:377.35pt;margin-top:94.55pt;width:107.4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kuwIAAMU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" filled="f" stroked="f">
                <v:textbox>
                  <w:txbxContent>
                    <w:p w:rsidR="003217F3" w:rsidRDefault="003217F3" w:rsidP="008114B9">
                      <w:pPr>
                        <w:pStyle w:val="arial10LP2012"/>
                      </w:pPr>
                      <w:r>
                        <w:t xml:space="preserve"> </w:t>
                      </w:r>
                      <w:r w:rsidRPr="00C06109">
                        <w:t xml:space="preserve">The </w:t>
                      </w:r>
                      <w:proofErr w:type="spellStart"/>
                      <w:r w:rsidRPr="00C06109">
                        <w:t>Metalfolkies</w:t>
                      </w:r>
                      <w:proofErr w:type="spellEnd"/>
                    </w:p>
                  </w:txbxContent>
                </v:textbox>
              </v:shape>
            </w:pict>
          </mc:Fallback>
        </mc:AlternateContent>
      </w:r>
      <w:r w:rsidR="00607DC2" w:rsidRPr="00BB5B23">
        <w:rPr>
          <w:noProof/>
          <w:lang w:val="en-US"/>
        </w:rPr>
        <mc:AlternateContent>
          <mc:Choice Requires="wps">
            <w:drawing>
              <wp:anchor distT="0" distB="0" distL="114300" distR="114300" simplePos="0" relativeHeight="251683840" behindDoc="0" locked="0" layoutInCell="1" allowOverlap="1" wp14:anchorId="3162F349" wp14:editId="3C1C067F">
                <wp:simplePos x="0" y="0"/>
                <wp:positionH relativeFrom="column">
                  <wp:posOffset>4784725</wp:posOffset>
                </wp:positionH>
                <wp:positionV relativeFrom="paragraph">
                  <wp:posOffset>777240</wp:posOffset>
                </wp:positionV>
                <wp:extent cx="1363980" cy="320040"/>
                <wp:effectExtent l="0" t="0" r="0" b="381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LP2012"/>
                            </w:pPr>
                            <w:r>
                              <w:t xml:space="preserve">  </w:t>
                            </w:r>
                            <w:r w:rsidRPr="00C06109">
                              <w:t>No One’s Darling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076" type="#_x0000_t202" style="position:absolute;left:0;text-align:left;margin-left:376.75pt;margin-top:61.2pt;width:107.4pt;height:2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xZugIAAMU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" filled="f" stroked="f">
                <v:textbox>
                  <w:txbxContent>
                    <w:p w:rsidR="003217F3" w:rsidRDefault="003217F3" w:rsidP="008114B9">
                      <w:pPr>
                        <w:pStyle w:val="arial10LP2012"/>
                      </w:pPr>
                      <w:r>
                        <w:t xml:space="preserve">  </w:t>
                      </w:r>
                      <w:r w:rsidRPr="00C06109">
                        <w:t>No One’s Darling</w:t>
                      </w:r>
                    </w:p>
                  </w:txbxContent>
                </v:textbox>
              </v:shape>
            </w:pict>
          </mc:Fallback>
        </mc:AlternateContent>
      </w:r>
      <w:r w:rsidR="00607DC2" w:rsidRPr="00BB5B23">
        <w:rPr>
          <w:noProof/>
          <w:lang w:val="en-US"/>
        </w:rPr>
        <mc:AlternateContent>
          <mc:Choice Requires="wps">
            <w:drawing>
              <wp:anchor distT="0" distB="0" distL="114300" distR="114300" simplePos="0" relativeHeight="251682816" behindDoc="0" locked="0" layoutInCell="1" allowOverlap="1" wp14:anchorId="1A31FAD9" wp14:editId="0A711FF7">
                <wp:simplePos x="0" y="0"/>
                <wp:positionH relativeFrom="column">
                  <wp:posOffset>4815205</wp:posOffset>
                </wp:positionH>
                <wp:positionV relativeFrom="paragraph">
                  <wp:posOffset>358775</wp:posOffset>
                </wp:positionV>
                <wp:extent cx="1548130" cy="1417320"/>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LP2012"/>
                            </w:pPr>
                            <w:r w:rsidRPr="00C06109">
                              <w:t>The Kicking Kangaroos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077" type="#_x0000_t202" style="position:absolute;left:0;text-align:left;margin-left:379.15pt;margin-top:28.25pt;width:121.9pt;height:11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0GvA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" filled="f" stroked="f">
                <v:textbox>
                  <w:txbxContent>
                    <w:p w:rsidR="003217F3" w:rsidRDefault="003217F3" w:rsidP="008114B9">
                      <w:pPr>
                        <w:pStyle w:val="arial10LP2012"/>
                      </w:pPr>
                      <w:r w:rsidRPr="00C06109">
                        <w:t>The Kicking Kangaroos</w:t>
                      </w:r>
                    </w:p>
                  </w:txbxContent>
                </v:textbox>
              </v:shape>
            </w:pict>
          </mc:Fallback>
        </mc:AlternateContent>
      </w:r>
      <w:r w:rsidR="008114B9" w:rsidRPr="00BB5B23">
        <w:rPr>
          <w:noProof/>
          <w:lang w:val="en-US"/>
        </w:rPr>
        <w:drawing>
          <wp:inline distT="0" distB="0" distL="0" distR="0" wp14:anchorId="3A2FCF90" wp14:editId="573AA100">
            <wp:extent cx="3624528" cy="3252097"/>
            <wp:effectExtent l="0" t="0" r="0" b="5715"/>
            <wp:docPr id="123" name="Picture 0" descr="CD sales char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 sales chart.eps"/>
                    <pic:cNvPicPr/>
                  </pic:nvPicPr>
                  <pic:blipFill>
                    <a:blip r:embed="rId35" cstate="print"/>
                    <a:stretch>
                      <a:fillRect/>
                    </a:stretch>
                  </pic:blipFill>
                  <pic:spPr>
                    <a:xfrm>
                      <a:off x="0" y="0"/>
                      <a:ext cx="3624528" cy="3252097"/>
                    </a:xfrm>
                    <a:prstGeom prst="rect">
                      <a:avLst/>
                    </a:prstGeom>
                  </pic:spPr>
                </pic:pic>
              </a:graphicData>
            </a:graphic>
          </wp:inline>
        </w:drawing>
      </w:r>
    </w:p>
    <w:p w:rsidR="008114B9" w:rsidRPr="00BB5B23" w:rsidRDefault="008114B9" w:rsidP="008114B9">
      <w:pPr>
        <w:pStyle w:val="TranslationNoteP2012"/>
        <w:rPr>
          <w:lang w:val="en-US"/>
        </w:rPr>
      </w:pPr>
      <w:r w:rsidRPr="00BB5B23">
        <w:rPr>
          <w:noProof/>
          <w:lang w:val="en-US"/>
        </w:rPr>
        <mc:AlternateContent>
          <mc:Choice Requires="wps">
            <w:drawing>
              <wp:anchor distT="0" distB="0" distL="114300" distR="114300" simplePos="0" relativeHeight="251677696" behindDoc="0" locked="0" layoutInCell="1" allowOverlap="1" wp14:anchorId="7F3F6718" wp14:editId="3E630BB7">
                <wp:simplePos x="0" y="0"/>
                <wp:positionH relativeFrom="column">
                  <wp:posOffset>2320925</wp:posOffset>
                </wp:positionH>
                <wp:positionV relativeFrom="paragraph">
                  <wp:posOffset>87993</wp:posOffset>
                </wp:positionV>
                <wp:extent cx="756920" cy="23749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RBP2012"/>
                            </w:pPr>
                            <w:r>
                              <w:t>Month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2" o:spid="_x0000_s1078" type="#_x0000_t202" style="position:absolute;margin-left:182.75pt;margin-top:6.95pt;width:59.6pt;height:18.7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94uQIAAMQ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" filled="f" stroked="f">
                <v:textbox style="mso-fit-shape-to-text:t">
                  <w:txbxContent>
                    <w:p w:rsidR="003217F3" w:rsidRDefault="003217F3" w:rsidP="008114B9">
                      <w:pPr>
                        <w:pStyle w:val="arial10RBP2012"/>
                      </w:pPr>
                      <w:r>
                        <w:t>Month</w:t>
                      </w:r>
                    </w:p>
                  </w:txbxContent>
                </v:textbox>
              </v:shape>
            </w:pict>
          </mc:Fallback>
        </mc:AlternateContent>
      </w:r>
    </w:p>
    <w:p w:rsidR="008114B9" w:rsidRPr="00BB5B23" w:rsidRDefault="008114B9" w:rsidP="008114B9">
      <w:pPr>
        <w:pStyle w:val="Heading2NPB40ptbeforeP2012"/>
        <w:tabs>
          <w:tab w:val="clear" w:pos="360"/>
        </w:tabs>
      </w:pPr>
      <w:r w:rsidRPr="00BB5B23">
        <w:t xml:space="preserve">Question </w:t>
      </w:r>
      <w:r w:rsidR="00986D8C" w:rsidRPr="00BB5B23">
        <w:t>1</w:t>
      </w:r>
      <w:r w:rsidRPr="00BB5B23">
        <w:t>: CHARTS</w:t>
      </w:r>
      <w:r w:rsidRPr="00BB5B23">
        <w:tab/>
      </w:r>
      <w:r w:rsidRPr="00BB5B23">
        <w:rPr>
          <w:rStyle w:val="ItemLabelP2012"/>
          <w:lang w:val="en-US"/>
        </w:rPr>
        <w:t>PM918Q01</w:t>
      </w:r>
    </w:p>
    <w:p w:rsidR="008114B9" w:rsidRPr="00BB5B23" w:rsidRDefault="008114B9" w:rsidP="008114B9">
      <w:pPr>
        <w:pStyle w:val="stemP2012"/>
        <w:rPr>
          <w:lang w:val="en-US"/>
        </w:rPr>
      </w:pPr>
      <w:r w:rsidRPr="00BB5B23">
        <w:rPr>
          <w:lang w:val="en-US"/>
        </w:rPr>
        <w:t xml:space="preserve">How many CDs did the band </w:t>
      </w:r>
      <w:r w:rsidRPr="00BB5B23">
        <w:rPr>
          <w:i/>
          <w:lang w:val="en-US"/>
        </w:rPr>
        <w:t>The Metalfolkies</w:t>
      </w:r>
      <w:r w:rsidRPr="00BB5B23">
        <w:rPr>
          <w:lang w:val="en-US"/>
        </w:rPr>
        <w:t xml:space="preserve"> sell in April?</w:t>
      </w:r>
    </w:p>
    <w:p w:rsidR="008114B9" w:rsidRPr="00BB5B23" w:rsidRDefault="008114B9" w:rsidP="008114B9">
      <w:pPr>
        <w:pStyle w:val="NumberingABCDP2012"/>
        <w:numPr>
          <w:ilvl w:val="0"/>
          <w:numId w:val="7"/>
        </w:numPr>
        <w:rPr>
          <w:lang w:val="en-US"/>
        </w:rPr>
      </w:pPr>
      <w:r w:rsidRPr="00BB5B23">
        <w:rPr>
          <w:lang w:val="en-US"/>
        </w:rPr>
        <w:t xml:space="preserve">   250</w:t>
      </w:r>
    </w:p>
    <w:p w:rsidR="008114B9" w:rsidRPr="00BB5B23" w:rsidRDefault="008114B9" w:rsidP="008114B9">
      <w:pPr>
        <w:pStyle w:val="NumberingABCDP2012"/>
        <w:numPr>
          <w:ilvl w:val="0"/>
          <w:numId w:val="7"/>
        </w:numPr>
        <w:ind w:left="357" w:hanging="357"/>
        <w:rPr>
          <w:lang w:val="en-US"/>
        </w:rPr>
      </w:pPr>
      <w:r w:rsidRPr="00BB5B23">
        <w:rPr>
          <w:lang w:val="en-US"/>
        </w:rPr>
        <w:t xml:space="preserve">   500</w:t>
      </w:r>
    </w:p>
    <w:p w:rsidR="008114B9" w:rsidRPr="00BB5B23" w:rsidRDefault="008114B9" w:rsidP="008114B9">
      <w:pPr>
        <w:pStyle w:val="NumberingABCDP2012"/>
        <w:numPr>
          <w:ilvl w:val="0"/>
          <w:numId w:val="7"/>
        </w:numPr>
        <w:ind w:left="357" w:hanging="357"/>
        <w:rPr>
          <w:lang w:val="en-US"/>
        </w:rPr>
      </w:pPr>
      <w:r w:rsidRPr="00BB5B23">
        <w:rPr>
          <w:lang w:val="en-US"/>
        </w:rPr>
        <w:t>1,000</w:t>
      </w:r>
    </w:p>
    <w:p w:rsidR="008114B9" w:rsidRPr="00BB5B23" w:rsidRDefault="008114B9" w:rsidP="008114B9">
      <w:pPr>
        <w:pStyle w:val="NumberingABCDP2012"/>
        <w:numPr>
          <w:ilvl w:val="0"/>
          <w:numId w:val="7"/>
        </w:numPr>
        <w:ind w:left="357" w:hanging="357"/>
        <w:rPr>
          <w:lang w:val="en-US"/>
        </w:rPr>
      </w:pPr>
      <w:r w:rsidRPr="00BB5B23">
        <w:rPr>
          <w:lang w:val="en-US"/>
        </w:rPr>
        <w:t>1,270</w:t>
      </w:r>
    </w:p>
    <w:p w:rsidR="00986D8C" w:rsidRPr="00BB5B23" w:rsidRDefault="00986D8C" w:rsidP="00986D8C">
      <w:pPr>
        <w:pStyle w:val="NumberingABCDP2012"/>
        <w:numPr>
          <w:ilvl w:val="0"/>
          <w:numId w:val="0"/>
        </w:numPr>
        <w:rPr>
          <w:lang w:val="en-US"/>
        </w:rPr>
      </w:pPr>
    </w:p>
    <w:p w:rsidR="00986D8C" w:rsidRPr="00BB5B23" w:rsidRDefault="00986D8C" w:rsidP="00986D8C">
      <w:pPr>
        <w:pStyle w:val="NumberingABCDP2012"/>
        <w:numPr>
          <w:ilvl w:val="0"/>
          <w:numId w:val="0"/>
        </w:numPr>
        <w:rPr>
          <w:lang w:val="en-US"/>
        </w:rPr>
      </w:pPr>
    </w:p>
    <w:p w:rsidR="00986D8C" w:rsidRPr="00BB5B23" w:rsidRDefault="00986D8C" w:rsidP="00986D8C">
      <w:pPr>
        <w:pStyle w:val="NumberingABCDP2012"/>
        <w:numPr>
          <w:ilvl w:val="0"/>
          <w:numId w:val="0"/>
        </w:numPr>
        <w:rPr>
          <w:lang w:val="en-US"/>
        </w:rPr>
      </w:pPr>
    </w:p>
    <w:p w:rsidR="00986D8C" w:rsidRPr="00BB5B23" w:rsidRDefault="00986D8C" w:rsidP="00986D8C">
      <w:pPr>
        <w:pStyle w:val="NumberingABCDP2012"/>
        <w:numPr>
          <w:ilvl w:val="0"/>
          <w:numId w:val="0"/>
        </w:numPr>
        <w:rPr>
          <w:lang w:val="en-US"/>
        </w:rPr>
      </w:pPr>
    </w:p>
    <w:p w:rsidR="00E27782" w:rsidRPr="00BB5B23" w:rsidRDefault="00E27782" w:rsidP="00986D8C">
      <w:pPr>
        <w:pStyle w:val="NumberingABCDP2012"/>
        <w:numPr>
          <w:ilvl w:val="0"/>
          <w:numId w:val="0"/>
        </w:numPr>
        <w:rPr>
          <w:lang w:val="en-US"/>
        </w:rPr>
      </w:pPr>
    </w:p>
    <w:p w:rsidR="00986D8C" w:rsidRPr="00BB5B23" w:rsidRDefault="00986D8C" w:rsidP="00986D8C">
      <w:pPr>
        <w:pStyle w:val="NumberingABCDP2012"/>
        <w:numPr>
          <w:ilvl w:val="0"/>
          <w:numId w:val="0"/>
        </w:numPr>
        <w:rPr>
          <w:lang w:val="en-US"/>
        </w:rPr>
      </w:pPr>
    </w:p>
    <w:p w:rsidR="00986D8C" w:rsidRPr="00BB5B23" w:rsidRDefault="00986D8C" w:rsidP="00986D8C">
      <w:pPr>
        <w:pStyle w:val="NumberingABCDP2012"/>
        <w:numPr>
          <w:ilvl w:val="0"/>
          <w:numId w:val="0"/>
        </w:numPr>
        <w:rPr>
          <w:lang w:val="en-US"/>
        </w:rPr>
      </w:pPr>
    </w:p>
    <w:p w:rsidR="00986D8C" w:rsidRPr="00BB5B23" w:rsidRDefault="00986D8C" w:rsidP="00986D8C">
      <w:pPr>
        <w:pStyle w:val="NumberingABCDP2012"/>
        <w:numPr>
          <w:ilvl w:val="0"/>
          <w:numId w:val="0"/>
        </w:numPr>
        <w:rPr>
          <w:lang w:val="en-US"/>
        </w:rPr>
      </w:pPr>
    </w:p>
    <w:p w:rsidR="00986D8C" w:rsidRPr="00BB5B23" w:rsidRDefault="00986D8C" w:rsidP="00986D8C">
      <w:pPr>
        <w:pStyle w:val="NumberingABCDP2012"/>
        <w:numPr>
          <w:ilvl w:val="0"/>
          <w:numId w:val="0"/>
        </w:numPr>
        <w:rPr>
          <w:lang w:val="en-US"/>
        </w:rPr>
      </w:pPr>
    </w:p>
    <w:p w:rsidR="008114B9" w:rsidRPr="00BB5B23" w:rsidRDefault="008114B9" w:rsidP="008114B9">
      <w:pPr>
        <w:pStyle w:val="Heading2NPB40ptbeforeP2012"/>
        <w:pageBreakBefore/>
        <w:tabs>
          <w:tab w:val="clear" w:pos="360"/>
        </w:tabs>
        <w:spacing w:before="0"/>
        <w:ind w:right="-648"/>
      </w:pPr>
      <w:r w:rsidRPr="00BB5B23">
        <w:t xml:space="preserve">Question </w:t>
      </w:r>
      <w:r w:rsidR="00986D8C" w:rsidRPr="00BB5B23">
        <w:t>2</w:t>
      </w:r>
      <w:r w:rsidRPr="00BB5B23">
        <w:t xml:space="preserve">: CHARTS </w:t>
      </w:r>
      <w:r w:rsidRPr="00BB5B23">
        <w:tab/>
      </w:r>
      <w:r w:rsidRPr="00BB5B23">
        <w:rPr>
          <w:rStyle w:val="ItemLabelP2012"/>
          <w:lang w:val="en-US"/>
        </w:rPr>
        <w:t>PM918Q02</w:t>
      </w:r>
    </w:p>
    <w:p w:rsidR="008114B9" w:rsidRPr="00BB5B23" w:rsidRDefault="008114B9" w:rsidP="008114B9">
      <w:pPr>
        <w:pStyle w:val="stemP2012"/>
        <w:rPr>
          <w:lang w:val="en-US"/>
        </w:rPr>
      </w:pPr>
      <w:r w:rsidRPr="00BB5B23">
        <w:rPr>
          <w:lang w:val="en-US"/>
        </w:rPr>
        <w:t xml:space="preserve">In which month did the band </w:t>
      </w:r>
      <w:r w:rsidRPr="00BB5B23">
        <w:rPr>
          <w:i/>
          <w:lang w:val="en-US"/>
        </w:rPr>
        <w:t xml:space="preserve">No One’s Darling </w:t>
      </w:r>
      <w:r w:rsidRPr="00BB5B23">
        <w:rPr>
          <w:lang w:val="en-US"/>
        </w:rPr>
        <w:t xml:space="preserve">sell more CDs than the band </w:t>
      </w:r>
      <w:r w:rsidRPr="00BB5B23">
        <w:rPr>
          <w:i/>
          <w:lang w:val="en-US"/>
        </w:rPr>
        <w:t xml:space="preserve">The Kicking Kangaroos </w:t>
      </w:r>
      <w:r w:rsidRPr="00BB5B23">
        <w:rPr>
          <w:lang w:val="en-US"/>
        </w:rPr>
        <w:t>for the first time?</w:t>
      </w:r>
    </w:p>
    <w:p w:rsidR="008114B9" w:rsidRPr="00BB5B23" w:rsidRDefault="008114B9" w:rsidP="008114B9">
      <w:pPr>
        <w:pStyle w:val="NumberingABCDP2012"/>
        <w:numPr>
          <w:ilvl w:val="0"/>
          <w:numId w:val="8"/>
        </w:numPr>
        <w:rPr>
          <w:lang w:val="en-US"/>
        </w:rPr>
      </w:pPr>
      <w:r w:rsidRPr="00BB5B23">
        <w:rPr>
          <w:lang w:val="en-US"/>
        </w:rPr>
        <w:t>No month</w:t>
      </w:r>
    </w:p>
    <w:p w:rsidR="008114B9" w:rsidRPr="00BB5B23" w:rsidRDefault="008114B9" w:rsidP="008114B9">
      <w:pPr>
        <w:pStyle w:val="NumberingABCDP2012"/>
        <w:numPr>
          <w:ilvl w:val="0"/>
          <w:numId w:val="8"/>
        </w:numPr>
        <w:ind w:left="357" w:hanging="357"/>
        <w:rPr>
          <w:lang w:val="en-US"/>
        </w:rPr>
      </w:pPr>
      <w:r w:rsidRPr="00BB5B23">
        <w:rPr>
          <w:lang w:val="en-US"/>
        </w:rPr>
        <w:t>March</w:t>
      </w:r>
    </w:p>
    <w:p w:rsidR="008114B9" w:rsidRPr="00BB5B23" w:rsidRDefault="008114B9" w:rsidP="008114B9">
      <w:pPr>
        <w:pStyle w:val="NumberingABCDP2012"/>
        <w:numPr>
          <w:ilvl w:val="0"/>
          <w:numId w:val="8"/>
        </w:numPr>
        <w:ind w:left="357" w:hanging="357"/>
        <w:rPr>
          <w:lang w:val="en-US"/>
        </w:rPr>
      </w:pPr>
      <w:r w:rsidRPr="00BB5B23">
        <w:rPr>
          <w:lang w:val="en-US"/>
        </w:rPr>
        <w:t>April</w:t>
      </w:r>
    </w:p>
    <w:p w:rsidR="008114B9" w:rsidRPr="00BB5B23" w:rsidRDefault="008114B9" w:rsidP="008114B9">
      <w:pPr>
        <w:pStyle w:val="NumberingABCDP2012"/>
        <w:numPr>
          <w:ilvl w:val="0"/>
          <w:numId w:val="8"/>
        </w:numPr>
        <w:ind w:left="357" w:hanging="357"/>
        <w:rPr>
          <w:lang w:val="en-US"/>
        </w:rPr>
      </w:pPr>
      <w:r w:rsidRPr="00BB5B23">
        <w:rPr>
          <w:lang w:val="en-US"/>
        </w:rPr>
        <w:t>May</w:t>
      </w:r>
    </w:p>
    <w:p w:rsidR="00986D8C" w:rsidRPr="00BB5B23" w:rsidRDefault="00986D8C" w:rsidP="00986D8C">
      <w:pPr>
        <w:pStyle w:val="NumberingABCDP2012"/>
        <w:numPr>
          <w:ilvl w:val="0"/>
          <w:numId w:val="0"/>
        </w:numPr>
        <w:ind w:left="357" w:hanging="357"/>
        <w:rPr>
          <w:lang w:val="en-US"/>
        </w:rPr>
      </w:pPr>
    </w:p>
    <w:p w:rsidR="008114B9" w:rsidRPr="00BB5B23" w:rsidRDefault="008114B9" w:rsidP="008114B9">
      <w:pPr>
        <w:pStyle w:val="Heading2NPB40ptbeforeP2012"/>
        <w:tabs>
          <w:tab w:val="clear" w:pos="360"/>
        </w:tabs>
      </w:pPr>
      <w:r w:rsidRPr="00BB5B23">
        <w:t>Q</w:t>
      </w:r>
      <w:r w:rsidR="00986D8C" w:rsidRPr="00BB5B23">
        <w:t>uestion 5</w:t>
      </w:r>
      <w:r w:rsidRPr="00BB5B23">
        <w:t>: CHARTS</w:t>
      </w:r>
      <w:r w:rsidRPr="00BB5B23">
        <w:tab/>
      </w:r>
      <w:r w:rsidRPr="00BB5B23">
        <w:rPr>
          <w:rStyle w:val="ItemLabelP2012"/>
          <w:lang w:val="en-US"/>
        </w:rPr>
        <w:t>PM918Q05</w:t>
      </w:r>
    </w:p>
    <w:p w:rsidR="008114B9" w:rsidRPr="00BB5B23" w:rsidRDefault="008114B9" w:rsidP="008114B9">
      <w:pPr>
        <w:pStyle w:val="stemP2012"/>
        <w:rPr>
          <w:lang w:val="en-US"/>
        </w:rPr>
      </w:pPr>
      <w:r w:rsidRPr="00BB5B23">
        <w:rPr>
          <w:lang w:val="en-US"/>
        </w:rPr>
        <w:t xml:space="preserve">The manager of </w:t>
      </w:r>
      <w:r w:rsidRPr="00BB5B23">
        <w:rPr>
          <w:i/>
          <w:lang w:val="en-US"/>
        </w:rPr>
        <w:t xml:space="preserve">The Kicking Kangaroos </w:t>
      </w:r>
      <w:r w:rsidRPr="00BB5B23">
        <w:rPr>
          <w:lang w:val="en-US"/>
        </w:rPr>
        <w:t xml:space="preserve">is worried because the number of their CDs that sold decreased from February to June. </w:t>
      </w:r>
    </w:p>
    <w:p w:rsidR="008114B9" w:rsidRPr="00BB5B23" w:rsidRDefault="008114B9" w:rsidP="008114B9">
      <w:pPr>
        <w:pStyle w:val="stemP2012"/>
        <w:rPr>
          <w:lang w:val="en-US"/>
        </w:rPr>
      </w:pPr>
      <w:r w:rsidRPr="00BB5B23">
        <w:rPr>
          <w:lang w:val="en-US"/>
        </w:rPr>
        <w:t>What is the estimate of their sales volume for July if the same negative trend continues?</w:t>
      </w:r>
    </w:p>
    <w:p w:rsidR="008114B9" w:rsidRPr="00BB5B23" w:rsidRDefault="008114B9" w:rsidP="008114B9">
      <w:pPr>
        <w:pStyle w:val="NumberingABCDP2012"/>
        <w:numPr>
          <w:ilvl w:val="0"/>
          <w:numId w:val="9"/>
        </w:numPr>
        <w:rPr>
          <w:lang w:val="en-US"/>
        </w:rPr>
      </w:pPr>
      <w:r w:rsidRPr="00BB5B23">
        <w:rPr>
          <w:lang w:val="en-US"/>
        </w:rPr>
        <w:t xml:space="preserve">     70 CDs</w:t>
      </w:r>
    </w:p>
    <w:p w:rsidR="008114B9" w:rsidRPr="00BB5B23" w:rsidRDefault="008114B9" w:rsidP="008114B9">
      <w:pPr>
        <w:pStyle w:val="NumberingABCDP2012"/>
        <w:numPr>
          <w:ilvl w:val="0"/>
          <w:numId w:val="9"/>
        </w:numPr>
        <w:ind w:left="357" w:hanging="357"/>
        <w:rPr>
          <w:lang w:val="en-US"/>
        </w:rPr>
      </w:pPr>
      <w:r w:rsidRPr="00BB5B23">
        <w:rPr>
          <w:lang w:val="en-US"/>
        </w:rPr>
        <w:t xml:space="preserve">   370 CDs</w:t>
      </w:r>
    </w:p>
    <w:p w:rsidR="008114B9" w:rsidRPr="00BB5B23" w:rsidRDefault="008114B9" w:rsidP="008114B9">
      <w:pPr>
        <w:pStyle w:val="NumberingABCDP2012"/>
        <w:numPr>
          <w:ilvl w:val="0"/>
          <w:numId w:val="9"/>
        </w:numPr>
        <w:ind w:left="357" w:hanging="357"/>
        <w:rPr>
          <w:lang w:val="en-US"/>
        </w:rPr>
      </w:pPr>
      <w:r w:rsidRPr="00BB5B23">
        <w:rPr>
          <w:lang w:val="en-US"/>
        </w:rPr>
        <w:t xml:space="preserve">   670 CDs</w:t>
      </w:r>
    </w:p>
    <w:p w:rsidR="008114B9" w:rsidRPr="00BB5B23" w:rsidRDefault="008114B9" w:rsidP="008114B9">
      <w:pPr>
        <w:pStyle w:val="NumberingABCDP2012"/>
        <w:numPr>
          <w:ilvl w:val="0"/>
          <w:numId w:val="9"/>
        </w:numPr>
        <w:ind w:left="357" w:hanging="357"/>
        <w:rPr>
          <w:lang w:val="en-US"/>
        </w:rPr>
      </w:pPr>
      <w:r w:rsidRPr="00BB5B23">
        <w:rPr>
          <w:lang w:val="en-US"/>
        </w:rPr>
        <w:t>1,340 CDs</w:t>
      </w:r>
    </w:p>
    <w:p w:rsidR="008114B9" w:rsidRPr="00BB5B23" w:rsidRDefault="008114B9" w:rsidP="008114B9">
      <w:pPr>
        <w:pStyle w:val="ScoreP2012"/>
        <w:rPr>
          <w:lang w:val="en-US"/>
        </w:rPr>
      </w:pPr>
    </w:p>
    <w:p w:rsidR="00986D8C" w:rsidRPr="00BB5B23" w:rsidRDefault="00986D8C" w:rsidP="00986D8C"/>
    <w:p w:rsidR="008114B9" w:rsidRPr="00BB5B23" w:rsidRDefault="008114B9" w:rsidP="008114B9">
      <w:pPr>
        <w:pStyle w:val="UNITheadingP2012"/>
        <w:ind w:right="-687"/>
        <w:rPr>
          <w:lang w:val="en-US"/>
        </w:rPr>
      </w:pPr>
      <w:bookmarkStart w:id="16" w:name="_Toc366246013"/>
      <w:r w:rsidRPr="00BB5B23">
        <w:rPr>
          <w:lang w:val="en-US"/>
        </w:rPr>
        <w:t>SAILING SHIPS</w:t>
      </w:r>
      <w:bookmarkEnd w:id="16"/>
    </w:p>
    <w:p w:rsidR="008114B9" w:rsidRPr="00BB5B23" w:rsidRDefault="008114B9" w:rsidP="008114B9">
      <w:pPr>
        <w:pStyle w:val="stemP2012"/>
        <w:rPr>
          <w:lang w:val="en-US"/>
        </w:rPr>
      </w:pPr>
      <w:r w:rsidRPr="00BB5B23">
        <w:rPr>
          <w:noProof/>
          <w:lang w:val="en-US"/>
        </w:rPr>
        <w:drawing>
          <wp:anchor distT="0" distB="0" distL="114300" distR="114300" simplePos="0" relativeHeight="251659264" behindDoc="0" locked="0" layoutInCell="1" allowOverlap="1" wp14:anchorId="78C53907" wp14:editId="4129C1AC">
            <wp:simplePos x="0" y="0"/>
            <wp:positionH relativeFrom="column">
              <wp:posOffset>2988945</wp:posOffset>
            </wp:positionH>
            <wp:positionV relativeFrom="paragraph">
              <wp:posOffset>51435</wp:posOffset>
            </wp:positionV>
            <wp:extent cx="2710180" cy="1971675"/>
            <wp:effectExtent l="19050" t="0" r="0" b="0"/>
            <wp:wrapTight wrapText="bothSides">
              <wp:wrapPolygon edited="0">
                <wp:start x="-152" y="0"/>
                <wp:lineTo x="-152" y="21496"/>
                <wp:lineTo x="21560" y="21496"/>
                <wp:lineTo x="21560" y="0"/>
                <wp:lineTo x="-152" y="0"/>
              </wp:wrapPolygon>
            </wp:wrapTight>
            <wp:docPr id="124" name="Bild 6" descr=":screen-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screen-capture-2.jpg"/>
                    <pic:cNvPicPr>
                      <a:picLocks noChangeAspect="1" noChangeArrowheads="1"/>
                    </pic:cNvPicPr>
                  </pic:nvPicPr>
                  <pic:blipFill>
                    <a:blip r:embed="rId36" cstate="print"/>
                    <a:srcRect/>
                    <a:stretch>
                      <a:fillRect/>
                    </a:stretch>
                  </pic:blipFill>
                  <pic:spPr bwMode="auto">
                    <a:xfrm>
                      <a:off x="0" y="0"/>
                      <a:ext cx="2710180" cy="1971675"/>
                    </a:xfrm>
                    <a:prstGeom prst="rect">
                      <a:avLst/>
                    </a:prstGeom>
                    <a:noFill/>
                  </pic:spPr>
                </pic:pic>
              </a:graphicData>
            </a:graphic>
            <wp14:sizeRelH relativeFrom="margin">
              <wp14:pctWidth>0</wp14:pctWidth>
            </wp14:sizeRelH>
            <wp14:sizeRelV relativeFrom="margin">
              <wp14:pctHeight>0</wp14:pctHeight>
            </wp14:sizeRelV>
          </wp:anchor>
        </w:drawing>
      </w:r>
      <w:r w:rsidRPr="00BB5B23">
        <w:rPr>
          <w:noProof/>
          <w:lang w:val="en-US"/>
        </w:rPr>
        <mc:AlternateContent>
          <mc:Choice Requires="wps">
            <w:drawing>
              <wp:anchor distT="0" distB="0" distL="114300" distR="114300" simplePos="0" relativeHeight="251660288" behindDoc="0" locked="0" layoutInCell="1" allowOverlap="1" wp14:anchorId="79F7AE2F" wp14:editId="2DE244F3">
                <wp:simplePos x="0" y="0"/>
                <wp:positionH relativeFrom="column">
                  <wp:posOffset>4572000</wp:posOffset>
                </wp:positionH>
                <wp:positionV relativeFrom="paragraph">
                  <wp:posOffset>80010</wp:posOffset>
                </wp:positionV>
                <wp:extent cx="1028700" cy="304800"/>
                <wp:effectExtent l="0" t="0" r="1905" b="0"/>
                <wp:wrapTight wrapText="bothSides">
                  <wp:wrapPolygon edited="0">
                    <wp:start x="0" y="0"/>
                    <wp:lineTo x="21600" y="0"/>
                    <wp:lineTo x="21600" y="21600"/>
                    <wp:lineTo x="0" y="21600"/>
                    <wp:lineTo x="0" y="0"/>
                  </wp:wrapPolygon>
                </wp:wrapTight>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9LP2012"/>
                            </w:pPr>
                            <w:r w:rsidRPr="00AE25E0">
                              <w:t xml:space="preserve">© </w:t>
                            </w:r>
                            <w:proofErr w:type="gramStart"/>
                            <w:r w:rsidRPr="00AE25E0">
                              <w:t>by</w:t>
                            </w:r>
                            <w:proofErr w:type="gramEnd"/>
                            <w:r w:rsidRPr="00AE25E0">
                              <w:t xml:space="preserve"> skysails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79" type="#_x0000_t202" style="position:absolute;margin-left:5in;margin-top:6.3pt;width:81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4suQIAAMU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" filled="f" stroked="f">
                <v:textbox>
                  <w:txbxContent>
                    <w:p w:rsidR="003217F3" w:rsidRDefault="003217F3" w:rsidP="008114B9">
                      <w:pPr>
                        <w:pStyle w:val="arial9LP2012"/>
                      </w:pPr>
                      <w:r w:rsidRPr="00AE25E0">
                        <w:t xml:space="preserve">© </w:t>
                      </w:r>
                      <w:proofErr w:type="gramStart"/>
                      <w:r w:rsidRPr="00AE25E0">
                        <w:t>by</w:t>
                      </w:r>
                      <w:proofErr w:type="gramEnd"/>
                      <w:r w:rsidRPr="00AE25E0">
                        <w:t xml:space="preserve"> skysails</w:t>
                      </w:r>
                    </w:p>
                  </w:txbxContent>
                </v:textbox>
                <w10:wrap type="tight"/>
              </v:shape>
            </w:pict>
          </mc:Fallback>
        </mc:AlternateContent>
      </w:r>
      <w:r w:rsidRPr="00BB5B23">
        <w:rPr>
          <w:lang w:val="en-US" w:eastAsia="de-DE"/>
        </w:rPr>
        <w:t>Ninety-five</w:t>
      </w:r>
      <w:r w:rsidRPr="00BB5B23">
        <w:rPr>
          <w:lang w:val="en-US"/>
        </w:rPr>
        <w:t xml:space="preserve"> percent of world trade is moved by sea, by roughly 50,000 tankers, bulk carriers and container ships. Most of these ships use diesel fuel.</w:t>
      </w:r>
    </w:p>
    <w:p w:rsidR="008114B9" w:rsidRPr="00BB5B23" w:rsidRDefault="008114B9" w:rsidP="008114B9">
      <w:pPr>
        <w:pStyle w:val="stemP2012"/>
        <w:rPr>
          <w:lang w:val="en-US"/>
        </w:rPr>
      </w:pPr>
      <w:r w:rsidRPr="00BB5B23">
        <w:rPr>
          <w:lang w:val="en-US"/>
        </w:rPr>
        <w:t>Engineers are planning to develop wind power support for ships. Their proposal is to attach kite sails to ships and use the wind’s power to help reduce diesel consumption and the fuel’s impact on the environment.</w:t>
      </w:r>
    </w:p>
    <w:p w:rsidR="008114B9" w:rsidRPr="00BB5B23" w:rsidRDefault="008114B9" w:rsidP="008114B9">
      <w:pPr>
        <w:pStyle w:val="Heading2NPB40ptbeforeP2012"/>
        <w:tabs>
          <w:tab w:val="clear" w:pos="360"/>
        </w:tabs>
      </w:pPr>
      <w:r w:rsidRPr="00BB5B23">
        <w:t xml:space="preserve">Question </w:t>
      </w:r>
      <w:r w:rsidR="00986D8C" w:rsidRPr="00BB5B23">
        <w:t>1</w:t>
      </w:r>
      <w:r w:rsidRPr="00BB5B23">
        <w:t>: SAILING SHIPS</w:t>
      </w:r>
      <w:r w:rsidRPr="00BB5B23">
        <w:tab/>
      </w:r>
      <w:r w:rsidRPr="00BB5B23">
        <w:rPr>
          <w:rStyle w:val="ItemLabelP2012"/>
          <w:lang w:val="en-US"/>
        </w:rPr>
        <w:t>PM923Q01</w:t>
      </w:r>
    </w:p>
    <w:p w:rsidR="008114B9" w:rsidRPr="00BB5B23" w:rsidRDefault="008114B9" w:rsidP="008114B9">
      <w:pPr>
        <w:pStyle w:val="stemP2012"/>
        <w:rPr>
          <w:lang w:val="en-US"/>
        </w:rPr>
      </w:pPr>
      <w:r w:rsidRPr="00BB5B23">
        <w:rPr>
          <w:lang w:val="en-US"/>
        </w:rPr>
        <w:t xml:space="preserve">One advantage of using a kite sail is that it flies at a height of 150 m. There, the wind speed is approximately 25% higher than down on the deck of the ship. </w:t>
      </w:r>
    </w:p>
    <w:p w:rsidR="008114B9" w:rsidRPr="00BB5B23" w:rsidRDefault="008114B9" w:rsidP="008114B9">
      <w:pPr>
        <w:pStyle w:val="stemP2012"/>
        <w:rPr>
          <w:lang w:val="en-US"/>
        </w:rPr>
      </w:pPr>
      <w:r w:rsidRPr="00BB5B23">
        <w:rPr>
          <w:lang w:val="en-US"/>
        </w:rPr>
        <w:t xml:space="preserve">At what approximate speed does the wind blow into a kite sail when a wind speed of 24 km/h is measured on the deck of the ship? </w:t>
      </w:r>
    </w:p>
    <w:p w:rsidR="008114B9" w:rsidRPr="00BB5B23" w:rsidRDefault="008114B9" w:rsidP="008114B9">
      <w:pPr>
        <w:pStyle w:val="NumberingABCDP2012"/>
        <w:numPr>
          <w:ilvl w:val="0"/>
          <w:numId w:val="4"/>
        </w:numPr>
        <w:rPr>
          <w:lang w:val="en-US"/>
        </w:rPr>
      </w:pPr>
      <w:r w:rsidRPr="00BB5B23">
        <w:rPr>
          <w:lang w:val="en-US"/>
        </w:rPr>
        <w:t xml:space="preserve">  6 km/h</w:t>
      </w:r>
    </w:p>
    <w:p w:rsidR="008114B9" w:rsidRPr="00BB5B23" w:rsidRDefault="008114B9" w:rsidP="008114B9">
      <w:pPr>
        <w:pStyle w:val="NumberingABCDP2012"/>
        <w:numPr>
          <w:ilvl w:val="0"/>
          <w:numId w:val="4"/>
        </w:numPr>
        <w:ind w:left="357" w:hanging="357"/>
        <w:rPr>
          <w:lang w:val="en-US"/>
        </w:rPr>
      </w:pPr>
      <w:r w:rsidRPr="00BB5B23">
        <w:rPr>
          <w:lang w:val="en-US"/>
        </w:rPr>
        <w:t>18 km/h</w:t>
      </w:r>
    </w:p>
    <w:p w:rsidR="008114B9" w:rsidRPr="00BB5B23" w:rsidRDefault="008114B9" w:rsidP="008114B9">
      <w:pPr>
        <w:pStyle w:val="NumberingABCDP2012"/>
        <w:numPr>
          <w:ilvl w:val="0"/>
          <w:numId w:val="4"/>
        </w:numPr>
        <w:ind w:left="357" w:hanging="357"/>
        <w:rPr>
          <w:lang w:val="en-US"/>
        </w:rPr>
      </w:pPr>
      <w:r w:rsidRPr="00BB5B23">
        <w:rPr>
          <w:lang w:val="en-US"/>
        </w:rPr>
        <w:t>25 km/h</w:t>
      </w:r>
    </w:p>
    <w:p w:rsidR="008114B9" w:rsidRPr="00BB5B23" w:rsidRDefault="008114B9" w:rsidP="008114B9">
      <w:pPr>
        <w:pStyle w:val="NumberingABCDP2012"/>
        <w:numPr>
          <w:ilvl w:val="0"/>
          <w:numId w:val="4"/>
        </w:numPr>
        <w:ind w:left="357" w:hanging="357"/>
        <w:rPr>
          <w:lang w:val="en-US"/>
        </w:rPr>
      </w:pPr>
      <w:r w:rsidRPr="00BB5B23">
        <w:rPr>
          <w:lang w:val="en-US"/>
        </w:rPr>
        <w:t>30 km/h</w:t>
      </w:r>
    </w:p>
    <w:p w:rsidR="008114B9" w:rsidRPr="00BB5B23" w:rsidRDefault="008114B9" w:rsidP="008114B9">
      <w:pPr>
        <w:pStyle w:val="NumberingABCDP2012"/>
        <w:numPr>
          <w:ilvl w:val="0"/>
          <w:numId w:val="4"/>
        </w:numPr>
        <w:ind w:left="357" w:hanging="357"/>
        <w:rPr>
          <w:lang w:val="en-US"/>
        </w:rPr>
      </w:pPr>
      <w:r w:rsidRPr="00BB5B23">
        <w:rPr>
          <w:lang w:val="en-US"/>
        </w:rPr>
        <w:t>49 km/h</w:t>
      </w:r>
    </w:p>
    <w:p w:rsidR="00986D8C" w:rsidRPr="00BB5B23" w:rsidRDefault="00986D8C" w:rsidP="00986D8C">
      <w:pPr>
        <w:pStyle w:val="NumberingABCDP2012"/>
        <w:numPr>
          <w:ilvl w:val="0"/>
          <w:numId w:val="0"/>
        </w:numPr>
        <w:ind w:left="357" w:hanging="357"/>
        <w:rPr>
          <w:lang w:val="en-US"/>
        </w:rPr>
      </w:pPr>
    </w:p>
    <w:p w:rsidR="004E44C5" w:rsidRPr="00BB5B23" w:rsidRDefault="004E44C5" w:rsidP="00986D8C">
      <w:pPr>
        <w:pStyle w:val="NumberingABCDP2012"/>
        <w:numPr>
          <w:ilvl w:val="0"/>
          <w:numId w:val="0"/>
        </w:numPr>
        <w:ind w:left="357" w:hanging="357"/>
        <w:rPr>
          <w:lang w:val="en-US"/>
        </w:rPr>
      </w:pPr>
    </w:p>
    <w:p w:rsidR="004E44C5" w:rsidRPr="00BB5B23" w:rsidRDefault="004E44C5" w:rsidP="00986D8C">
      <w:pPr>
        <w:pStyle w:val="NumberingABCDP2012"/>
        <w:numPr>
          <w:ilvl w:val="0"/>
          <w:numId w:val="0"/>
        </w:numPr>
        <w:ind w:left="357" w:hanging="357"/>
        <w:rPr>
          <w:lang w:val="en-US"/>
        </w:rPr>
      </w:pPr>
    </w:p>
    <w:p w:rsidR="004E44C5" w:rsidRPr="00BB5B23" w:rsidRDefault="004E44C5" w:rsidP="00986D8C">
      <w:pPr>
        <w:pStyle w:val="NumberingABCDP2012"/>
        <w:numPr>
          <w:ilvl w:val="0"/>
          <w:numId w:val="0"/>
        </w:numPr>
        <w:ind w:left="357" w:hanging="357"/>
        <w:rPr>
          <w:lang w:val="en-US"/>
        </w:rPr>
      </w:pPr>
    </w:p>
    <w:p w:rsidR="004E44C5" w:rsidRPr="00BB5B23" w:rsidRDefault="004E44C5" w:rsidP="00986D8C">
      <w:pPr>
        <w:pStyle w:val="NumberingABCDP2012"/>
        <w:numPr>
          <w:ilvl w:val="0"/>
          <w:numId w:val="0"/>
        </w:numPr>
        <w:ind w:left="357" w:hanging="357"/>
        <w:rPr>
          <w:lang w:val="en-US"/>
        </w:rPr>
      </w:pPr>
    </w:p>
    <w:p w:rsidR="004E44C5" w:rsidRPr="00BB5B23" w:rsidRDefault="004E44C5" w:rsidP="00986D8C">
      <w:pPr>
        <w:pStyle w:val="NumberingABCDP2012"/>
        <w:numPr>
          <w:ilvl w:val="0"/>
          <w:numId w:val="0"/>
        </w:numPr>
        <w:ind w:left="357" w:hanging="357"/>
        <w:rPr>
          <w:lang w:val="en-US"/>
        </w:rPr>
      </w:pPr>
    </w:p>
    <w:p w:rsidR="004E44C5" w:rsidRPr="00BB5B23" w:rsidRDefault="004E44C5" w:rsidP="00986D8C">
      <w:pPr>
        <w:pStyle w:val="NumberingABCDP2012"/>
        <w:numPr>
          <w:ilvl w:val="0"/>
          <w:numId w:val="0"/>
        </w:numPr>
        <w:ind w:left="357" w:hanging="357"/>
        <w:rPr>
          <w:lang w:val="en-US"/>
        </w:rPr>
      </w:pPr>
    </w:p>
    <w:p w:rsidR="004E44C5" w:rsidRPr="00BB5B23" w:rsidRDefault="004E44C5" w:rsidP="00986D8C">
      <w:pPr>
        <w:pStyle w:val="NumberingABCDP2012"/>
        <w:numPr>
          <w:ilvl w:val="0"/>
          <w:numId w:val="0"/>
        </w:numPr>
        <w:ind w:left="357" w:hanging="357"/>
        <w:rPr>
          <w:lang w:val="en-US"/>
        </w:rPr>
      </w:pPr>
    </w:p>
    <w:p w:rsidR="004E44C5" w:rsidRPr="00BB5B23" w:rsidRDefault="004E44C5" w:rsidP="00986D8C">
      <w:pPr>
        <w:pStyle w:val="NumberingABCDP2012"/>
        <w:numPr>
          <w:ilvl w:val="0"/>
          <w:numId w:val="0"/>
        </w:numPr>
        <w:ind w:left="357" w:hanging="357"/>
        <w:rPr>
          <w:lang w:val="en-US"/>
        </w:rPr>
      </w:pPr>
    </w:p>
    <w:p w:rsidR="004E44C5" w:rsidRPr="00BB5B23" w:rsidRDefault="004E44C5" w:rsidP="00986D8C">
      <w:pPr>
        <w:pStyle w:val="NumberingABCDP2012"/>
        <w:numPr>
          <w:ilvl w:val="0"/>
          <w:numId w:val="0"/>
        </w:numPr>
        <w:ind w:left="357" w:hanging="357"/>
        <w:rPr>
          <w:lang w:val="en-US"/>
        </w:rPr>
      </w:pPr>
    </w:p>
    <w:p w:rsidR="004E44C5" w:rsidRPr="00BB5B23" w:rsidRDefault="004E44C5" w:rsidP="00986D8C">
      <w:pPr>
        <w:pStyle w:val="NumberingABCDP2012"/>
        <w:numPr>
          <w:ilvl w:val="0"/>
          <w:numId w:val="0"/>
        </w:numPr>
        <w:ind w:left="357" w:hanging="357"/>
        <w:rPr>
          <w:lang w:val="en-US"/>
        </w:rPr>
      </w:pPr>
    </w:p>
    <w:p w:rsidR="004E44C5" w:rsidRPr="00BB5B23" w:rsidRDefault="004E44C5" w:rsidP="00986D8C">
      <w:pPr>
        <w:pStyle w:val="NumberingABCDP2012"/>
        <w:numPr>
          <w:ilvl w:val="0"/>
          <w:numId w:val="0"/>
        </w:numPr>
        <w:ind w:left="357" w:hanging="357"/>
        <w:rPr>
          <w:lang w:val="en-US"/>
        </w:rPr>
      </w:pPr>
    </w:p>
    <w:p w:rsidR="004E44C5" w:rsidRPr="00BB5B23" w:rsidRDefault="004E44C5" w:rsidP="00986D8C">
      <w:pPr>
        <w:pStyle w:val="NumberingABCDP2012"/>
        <w:numPr>
          <w:ilvl w:val="0"/>
          <w:numId w:val="0"/>
        </w:numPr>
        <w:ind w:left="357" w:hanging="357"/>
        <w:rPr>
          <w:lang w:val="en-US"/>
        </w:rPr>
      </w:pPr>
    </w:p>
    <w:p w:rsidR="004E44C5" w:rsidRPr="00BB5B23" w:rsidRDefault="004E44C5" w:rsidP="00986D8C">
      <w:pPr>
        <w:pStyle w:val="NumberingABCDP2012"/>
        <w:numPr>
          <w:ilvl w:val="0"/>
          <w:numId w:val="0"/>
        </w:numPr>
        <w:ind w:left="357" w:hanging="357"/>
        <w:rPr>
          <w:lang w:val="en-US"/>
        </w:rPr>
      </w:pPr>
    </w:p>
    <w:p w:rsidR="004E44C5" w:rsidRPr="00BB5B23" w:rsidRDefault="004E44C5" w:rsidP="00986D8C">
      <w:pPr>
        <w:pStyle w:val="NumberingABCDP2012"/>
        <w:numPr>
          <w:ilvl w:val="0"/>
          <w:numId w:val="0"/>
        </w:numPr>
        <w:ind w:left="357" w:hanging="357"/>
        <w:rPr>
          <w:lang w:val="en-US"/>
        </w:rPr>
      </w:pPr>
    </w:p>
    <w:p w:rsidR="004E44C5" w:rsidRPr="00BB5B23" w:rsidRDefault="004E44C5" w:rsidP="00986D8C">
      <w:pPr>
        <w:pStyle w:val="NumberingABCDP2012"/>
        <w:numPr>
          <w:ilvl w:val="0"/>
          <w:numId w:val="0"/>
        </w:numPr>
        <w:ind w:left="357" w:hanging="357"/>
        <w:rPr>
          <w:lang w:val="en-US"/>
        </w:rPr>
      </w:pPr>
    </w:p>
    <w:p w:rsidR="004E44C5" w:rsidRPr="00BB5B23" w:rsidRDefault="004E44C5" w:rsidP="00986D8C">
      <w:pPr>
        <w:pStyle w:val="NumberingABCDP2012"/>
        <w:numPr>
          <w:ilvl w:val="0"/>
          <w:numId w:val="0"/>
        </w:numPr>
        <w:ind w:left="357" w:hanging="357"/>
        <w:rPr>
          <w:lang w:val="en-US"/>
        </w:rPr>
      </w:pPr>
    </w:p>
    <w:p w:rsidR="004E44C5" w:rsidRPr="00BB5B23" w:rsidRDefault="004E44C5" w:rsidP="00986D8C">
      <w:pPr>
        <w:pStyle w:val="NumberingABCDP2012"/>
        <w:numPr>
          <w:ilvl w:val="0"/>
          <w:numId w:val="0"/>
        </w:numPr>
        <w:ind w:left="357" w:hanging="357"/>
        <w:rPr>
          <w:lang w:val="en-US"/>
        </w:rPr>
      </w:pPr>
    </w:p>
    <w:p w:rsidR="004E44C5" w:rsidRPr="00BB5B23" w:rsidRDefault="004E44C5" w:rsidP="00986D8C">
      <w:pPr>
        <w:pStyle w:val="NumberingABCDP2012"/>
        <w:numPr>
          <w:ilvl w:val="0"/>
          <w:numId w:val="0"/>
        </w:numPr>
        <w:ind w:left="357" w:hanging="357"/>
        <w:rPr>
          <w:lang w:val="en-US"/>
        </w:rPr>
      </w:pPr>
    </w:p>
    <w:p w:rsidR="004E44C5" w:rsidRPr="00BB5B23" w:rsidRDefault="004E44C5" w:rsidP="00986D8C">
      <w:pPr>
        <w:pStyle w:val="NumberingABCDP2012"/>
        <w:numPr>
          <w:ilvl w:val="0"/>
          <w:numId w:val="0"/>
        </w:numPr>
        <w:ind w:left="357" w:hanging="357"/>
        <w:rPr>
          <w:lang w:val="en-US"/>
        </w:rPr>
      </w:pPr>
    </w:p>
    <w:p w:rsidR="004E44C5" w:rsidRPr="00BB5B23" w:rsidRDefault="004E44C5" w:rsidP="00986D8C">
      <w:pPr>
        <w:pStyle w:val="NumberingABCDP2012"/>
        <w:numPr>
          <w:ilvl w:val="0"/>
          <w:numId w:val="0"/>
        </w:numPr>
        <w:ind w:left="357" w:hanging="357"/>
        <w:rPr>
          <w:lang w:val="en-US"/>
        </w:rPr>
      </w:pPr>
    </w:p>
    <w:p w:rsidR="004E44C5" w:rsidRPr="00BB5B23" w:rsidRDefault="004E44C5" w:rsidP="00986D8C">
      <w:pPr>
        <w:pStyle w:val="NumberingABCDP2012"/>
        <w:numPr>
          <w:ilvl w:val="0"/>
          <w:numId w:val="0"/>
        </w:numPr>
        <w:ind w:left="357" w:hanging="357"/>
        <w:rPr>
          <w:lang w:val="en-US"/>
        </w:rPr>
      </w:pPr>
    </w:p>
    <w:p w:rsidR="008114B9" w:rsidRPr="00BB5B23" w:rsidRDefault="008114B9" w:rsidP="008114B9">
      <w:pPr>
        <w:pStyle w:val="Heading2TOPpageP2012"/>
        <w:pageBreakBefore w:val="0"/>
        <w:numPr>
          <w:ilvl w:val="0"/>
          <w:numId w:val="0"/>
        </w:numPr>
        <w:spacing w:before="800"/>
        <w:ind w:right="-648"/>
        <w:rPr>
          <w:lang w:val="en-US"/>
        </w:rPr>
      </w:pPr>
      <w:r w:rsidRPr="00BB5B23">
        <w:rPr>
          <w:lang w:val="en-US"/>
        </w:rPr>
        <w:t>Question 3: SAILING SHIPS</w:t>
      </w:r>
      <w:r w:rsidRPr="00BB5B23">
        <w:rPr>
          <w:lang w:val="en-US"/>
        </w:rPr>
        <w:tab/>
      </w:r>
      <w:r w:rsidRPr="00BB5B23">
        <w:rPr>
          <w:rStyle w:val="ItemLabelP2012"/>
          <w:lang w:val="en-US"/>
        </w:rPr>
        <w:t>PM923Q03</w:t>
      </w:r>
    </w:p>
    <w:p w:rsidR="008114B9" w:rsidRPr="00BB5B23" w:rsidRDefault="00576F58" w:rsidP="008114B9">
      <w:pPr>
        <w:pStyle w:val="stemP2012"/>
        <w:rPr>
          <w:lang w:val="en-US"/>
        </w:rPr>
      </w:pPr>
      <w:r w:rsidRPr="00BB5B23">
        <w:rPr>
          <w:noProof/>
          <w:lang w:val="en-US"/>
        </w:rPr>
        <w:drawing>
          <wp:anchor distT="0" distB="0" distL="114300" distR="114300" simplePos="0" relativeHeight="251661312" behindDoc="1" locked="0" layoutInCell="1" allowOverlap="1" wp14:anchorId="5C7BEC20" wp14:editId="191E7D44">
            <wp:simplePos x="0" y="0"/>
            <wp:positionH relativeFrom="column">
              <wp:posOffset>2359025</wp:posOffset>
            </wp:positionH>
            <wp:positionV relativeFrom="paragraph">
              <wp:posOffset>348615</wp:posOffset>
            </wp:positionV>
            <wp:extent cx="3257550" cy="1800225"/>
            <wp:effectExtent l="0" t="0" r="0" b="9525"/>
            <wp:wrapTight wrapText="bothSides">
              <wp:wrapPolygon edited="0">
                <wp:start x="0" y="0"/>
                <wp:lineTo x="0" y="21486"/>
                <wp:lineTo x="21474" y="21486"/>
                <wp:lineTo x="21474" y="0"/>
                <wp:lineTo x="0" y="0"/>
              </wp:wrapPolygon>
            </wp:wrapTight>
            <wp:docPr id="125" name="Picture 0" descr="Item 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 03.bmp"/>
                    <pic:cNvPicPr/>
                  </pic:nvPicPr>
                  <pic:blipFill>
                    <a:blip r:embed="rId37" cstate="print"/>
                    <a:srcRect t="15789"/>
                    <a:stretch>
                      <a:fillRect/>
                    </a:stretch>
                  </pic:blipFill>
                  <pic:spPr>
                    <a:xfrm>
                      <a:off x="0" y="0"/>
                      <a:ext cx="3257550" cy="1800225"/>
                    </a:xfrm>
                    <a:prstGeom prst="rect">
                      <a:avLst/>
                    </a:prstGeom>
                  </pic:spPr>
                </pic:pic>
              </a:graphicData>
            </a:graphic>
          </wp:anchor>
        </w:drawing>
      </w:r>
      <w:r w:rsidR="008114B9" w:rsidRPr="00BB5B23">
        <w:rPr>
          <w:lang w:val="en-US"/>
        </w:rPr>
        <w:t xml:space="preserve">Approximately what is the length of the rope for the kite sail, in order to pull the ship at an angle </w:t>
      </w:r>
      <w:r w:rsidR="008114B9" w:rsidRPr="00BB5B23">
        <w:rPr>
          <w:lang w:val="en-US"/>
        </w:rPr>
        <w:br/>
        <w:t xml:space="preserve">of 45° and be at a vertical height of 150 m, as shown in the </w:t>
      </w:r>
      <w:r w:rsidR="008114B9" w:rsidRPr="00BB5B23">
        <w:rPr>
          <w:lang w:val="en-US"/>
        </w:rPr>
        <w:br/>
        <w:t>diagram opposite?</w:t>
      </w:r>
      <w:r w:rsidR="008114B9" w:rsidRPr="00BB5B23">
        <w:rPr>
          <w:lang w:val="en-US"/>
        </w:rPr>
        <w:tab/>
      </w:r>
    </w:p>
    <w:p w:rsidR="008114B9" w:rsidRPr="00BB5B23" w:rsidRDefault="008114B9" w:rsidP="008114B9">
      <w:pPr>
        <w:pStyle w:val="NumberingABCDP2012"/>
        <w:numPr>
          <w:ilvl w:val="0"/>
          <w:numId w:val="5"/>
        </w:numPr>
        <w:rPr>
          <w:lang w:val="en-US"/>
        </w:rPr>
      </w:pPr>
      <w:r w:rsidRPr="00BB5B23">
        <w:rPr>
          <w:lang w:val="en-US"/>
        </w:rPr>
        <w:t>173 m</w:t>
      </w:r>
    </w:p>
    <w:p w:rsidR="008114B9" w:rsidRPr="00BB5B23" w:rsidRDefault="008114B9" w:rsidP="008114B9">
      <w:pPr>
        <w:pStyle w:val="NumberingABCDP2012"/>
        <w:numPr>
          <w:ilvl w:val="0"/>
          <w:numId w:val="5"/>
        </w:numPr>
        <w:ind w:left="357" w:hanging="357"/>
        <w:rPr>
          <w:lang w:val="en-US"/>
        </w:rPr>
      </w:pPr>
      <w:r w:rsidRPr="00BB5B23">
        <w:rPr>
          <w:lang w:val="en-US"/>
        </w:rPr>
        <w:t>212 m</w:t>
      </w:r>
    </w:p>
    <w:p w:rsidR="008114B9" w:rsidRPr="00BB5B23" w:rsidRDefault="00576F58" w:rsidP="008114B9">
      <w:pPr>
        <w:pStyle w:val="NumberingABCDP2012"/>
        <w:numPr>
          <w:ilvl w:val="0"/>
          <w:numId w:val="5"/>
        </w:numPr>
        <w:ind w:left="357" w:hanging="357"/>
        <w:rPr>
          <w:lang w:val="en-US"/>
        </w:rPr>
      </w:pPr>
      <w:r w:rsidRPr="00BB5B23">
        <w:rPr>
          <w:noProof/>
          <w:lang w:val="en-US"/>
        </w:rPr>
        <mc:AlternateContent>
          <mc:Choice Requires="wpg">
            <w:drawing>
              <wp:anchor distT="0" distB="0" distL="114300" distR="114300" simplePos="0" relativeHeight="251676672" behindDoc="0" locked="0" layoutInCell="1" allowOverlap="1" wp14:anchorId="41B853EC" wp14:editId="577863BE">
                <wp:simplePos x="0" y="0"/>
                <wp:positionH relativeFrom="column">
                  <wp:posOffset>3515360</wp:posOffset>
                </wp:positionH>
                <wp:positionV relativeFrom="paragraph">
                  <wp:posOffset>114935</wp:posOffset>
                </wp:positionV>
                <wp:extent cx="1784350" cy="133413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0" cy="1334135"/>
                          <a:chOff x="7260" y="3172"/>
                          <a:chExt cx="2810" cy="2101"/>
                        </a:xfrm>
                      </wpg:grpSpPr>
                      <wps:wsp>
                        <wps:cNvPr id="27" name="Text Box 29"/>
                        <wps:cNvSpPr txBox="1">
                          <a:spLocks noChangeArrowheads="1"/>
                        </wps:cNvSpPr>
                        <wps:spPr bwMode="auto">
                          <a:xfrm>
                            <a:off x="7563" y="4729"/>
                            <a:ext cx="2507"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8RP2012"/>
                              </w:pPr>
                              <w:r w:rsidRPr="00493EAF">
                                <w:t xml:space="preserve">Note: </w:t>
                              </w:r>
                              <w:r>
                                <w:t>D</w:t>
                              </w:r>
                              <w:r w:rsidRPr="00493EAF">
                                <w:t>rawing not to scale</w:t>
                              </w:r>
                              <w:r>
                                <w:t>.</w:t>
                              </w:r>
                              <w:r>
                                <w:br/>
                              </w:r>
                              <w:r w:rsidRPr="00493EAF">
                                <w:t xml:space="preserve">© </w:t>
                              </w:r>
                              <w:proofErr w:type="gramStart"/>
                              <w:r w:rsidRPr="00493EAF">
                                <w:t>by</w:t>
                              </w:r>
                              <w:proofErr w:type="gramEnd"/>
                              <w:r w:rsidRPr="00493EAF">
                                <w:t xml:space="preserve"> skysails</w:t>
                              </w:r>
                            </w:p>
                            <w:p w:rsidR="003217F3" w:rsidRDefault="003217F3" w:rsidP="008114B9">
                              <w:pPr>
                                <w:pStyle w:val="arial8RP2012"/>
                              </w:pPr>
                            </w:p>
                          </w:txbxContent>
                        </wps:txbx>
                        <wps:bodyPr rot="0" vert="horz" wrap="square" lIns="91440" tIns="45720" rIns="91440" bIns="45720" anchor="t" anchorCtr="0" upright="1">
                          <a:noAutofit/>
                        </wps:bodyPr>
                      </wps:wsp>
                      <wps:wsp>
                        <wps:cNvPr id="28" name="AutoShape 30"/>
                        <wps:cNvCnPr>
                          <a:cxnSpLocks noChangeShapeType="1"/>
                        </wps:cNvCnPr>
                        <wps:spPr bwMode="auto">
                          <a:xfrm>
                            <a:off x="9303" y="3172"/>
                            <a:ext cx="0" cy="115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AutoShape 31"/>
                        <wps:cNvCnPr>
                          <a:cxnSpLocks noChangeShapeType="1"/>
                        </wps:cNvCnPr>
                        <wps:spPr bwMode="auto">
                          <a:xfrm>
                            <a:off x="8145" y="4331"/>
                            <a:ext cx="1158"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Text Box 32"/>
                        <wps:cNvSpPr txBox="1">
                          <a:spLocks noChangeArrowheads="1"/>
                        </wps:cNvSpPr>
                        <wps:spPr bwMode="auto">
                          <a:xfrm>
                            <a:off x="8143" y="4066"/>
                            <a:ext cx="55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8RP2012"/>
                              </w:pPr>
                              <w:r>
                                <w:t>45º</w:t>
                              </w:r>
                            </w:p>
                            <w:p w:rsidR="003217F3" w:rsidRDefault="003217F3" w:rsidP="008114B9">
                              <w:pPr>
                                <w:pStyle w:val="arial8RP2012"/>
                              </w:pPr>
                            </w:p>
                          </w:txbxContent>
                        </wps:txbx>
                        <wps:bodyPr rot="0" vert="horz" wrap="square" lIns="91440" tIns="45720" rIns="91440" bIns="45720" anchor="t" anchorCtr="0" upright="1">
                          <a:noAutofit/>
                        </wps:bodyPr>
                      </wps:wsp>
                      <wps:wsp>
                        <wps:cNvPr id="31" name="Text Box 33"/>
                        <wps:cNvSpPr txBox="1">
                          <a:spLocks noChangeArrowheads="1"/>
                        </wps:cNvSpPr>
                        <wps:spPr bwMode="auto">
                          <a:xfrm>
                            <a:off x="8852" y="4066"/>
                            <a:ext cx="55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8RP2012"/>
                              </w:pPr>
                              <w:r>
                                <w:t>90º</w:t>
                              </w:r>
                            </w:p>
                            <w:p w:rsidR="003217F3" w:rsidRDefault="003217F3" w:rsidP="008114B9">
                              <w:pPr>
                                <w:pStyle w:val="arial8RP2012"/>
                              </w:pPr>
                            </w:p>
                          </w:txbxContent>
                        </wps:txbx>
                        <wps:bodyPr rot="0" vert="horz" wrap="square" lIns="91440" tIns="45720" rIns="91440" bIns="45720" anchor="t" anchorCtr="0" upright="1">
                          <a:noAutofit/>
                        </wps:bodyPr>
                      </wps:wsp>
                      <wps:wsp>
                        <wps:cNvPr id="96" name="Text Box 34"/>
                        <wps:cNvSpPr txBox="1">
                          <a:spLocks noChangeArrowheads="1"/>
                        </wps:cNvSpPr>
                        <wps:spPr bwMode="auto">
                          <a:xfrm>
                            <a:off x="9160" y="3599"/>
                            <a:ext cx="75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8RP2012"/>
                              </w:pPr>
                              <w:r>
                                <w:t>150 m</w:t>
                              </w:r>
                            </w:p>
                            <w:p w:rsidR="003217F3" w:rsidRDefault="003217F3" w:rsidP="008114B9">
                              <w:pPr>
                                <w:pStyle w:val="arial8RP2012"/>
                              </w:pPr>
                            </w:p>
                          </w:txbxContent>
                        </wps:txbx>
                        <wps:bodyPr rot="0" vert="horz" wrap="square" lIns="91440" tIns="45720" rIns="91440" bIns="45720" anchor="t" anchorCtr="0" upright="1">
                          <a:noAutofit/>
                        </wps:bodyPr>
                      </wps:wsp>
                      <wps:wsp>
                        <wps:cNvPr id="97" name="Arc 35"/>
                        <wps:cNvSpPr>
                          <a:spLocks/>
                        </wps:cNvSpPr>
                        <wps:spPr bwMode="auto">
                          <a:xfrm>
                            <a:off x="8486" y="3998"/>
                            <a:ext cx="146" cy="3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rc 36"/>
                        <wps:cNvSpPr>
                          <a:spLocks/>
                        </wps:cNvSpPr>
                        <wps:spPr bwMode="auto">
                          <a:xfrm flipH="1">
                            <a:off x="8954" y="3993"/>
                            <a:ext cx="349" cy="333"/>
                          </a:xfrm>
                          <a:custGeom>
                            <a:avLst/>
                            <a:gdLst>
                              <a:gd name="G0" fmla="+- 1653 0 0"/>
                              <a:gd name="G1" fmla="+- 21600 0 0"/>
                              <a:gd name="G2" fmla="+- 21600 0 0"/>
                              <a:gd name="T0" fmla="*/ 0 w 23253"/>
                              <a:gd name="T1" fmla="*/ 63 h 21600"/>
                              <a:gd name="T2" fmla="*/ 23253 w 23253"/>
                              <a:gd name="T3" fmla="*/ 21600 h 21600"/>
                              <a:gd name="T4" fmla="*/ 1653 w 23253"/>
                              <a:gd name="T5" fmla="*/ 21600 h 21600"/>
                            </a:gdLst>
                            <a:ahLst/>
                            <a:cxnLst>
                              <a:cxn ang="0">
                                <a:pos x="T0" y="T1"/>
                              </a:cxn>
                              <a:cxn ang="0">
                                <a:pos x="T2" y="T3"/>
                              </a:cxn>
                              <a:cxn ang="0">
                                <a:pos x="T4" y="T5"/>
                              </a:cxn>
                            </a:cxnLst>
                            <a:rect l="0" t="0" r="r" b="b"/>
                            <a:pathLst>
                              <a:path w="23253" h="21600" fill="none" extrusionOk="0">
                                <a:moveTo>
                                  <a:pt x="0" y="63"/>
                                </a:moveTo>
                                <a:cubicBezTo>
                                  <a:pt x="550" y="21"/>
                                  <a:pt x="1101" y="-1"/>
                                  <a:pt x="1653" y="0"/>
                                </a:cubicBezTo>
                                <a:cubicBezTo>
                                  <a:pt x="13582" y="0"/>
                                  <a:pt x="23253" y="9670"/>
                                  <a:pt x="23253" y="21600"/>
                                </a:cubicBezTo>
                              </a:path>
                              <a:path w="23253" h="21600" stroke="0" extrusionOk="0">
                                <a:moveTo>
                                  <a:pt x="0" y="63"/>
                                </a:moveTo>
                                <a:cubicBezTo>
                                  <a:pt x="550" y="21"/>
                                  <a:pt x="1101" y="-1"/>
                                  <a:pt x="1653" y="0"/>
                                </a:cubicBezTo>
                                <a:cubicBezTo>
                                  <a:pt x="13582" y="0"/>
                                  <a:pt x="23253" y="9670"/>
                                  <a:pt x="23253" y="21600"/>
                                </a:cubicBezTo>
                                <a:lnTo>
                                  <a:pt x="165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Text Box 37"/>
                        <wps:cNvSpPr txBox="1">
                          <a:spLocks noChangeArrowheads="1"/>
                        </wps:cNvSpPr>
                        <wps:spPr bwMode="auto">
                          <a:xfrm>
                            <a:off x="7260" y="3424"/>
                            <a:ext cx="80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8RP2012"/>
                              </w:pPr>
                              <w:r>
                                <w:t>Rope</w:t>
                              </w:r>
                            </w:p>
                          </w:txbxContent>
                        </wps:txbx>
                        <wps:bodyPr rot="0" vert="horz" wrap="square" lIns="91440" tIns="45720" rIns="91440" bIns="45720" anchor="t" anchorCtr="0" upright="1">
                          <a:noAutofit/>
                        </wps:bodyPr>
                      </wps:wsp>
                      <wps:wsp>
                        <wps:cNvPr id="100" name="AutoShape 38"/>
                        <wps:cNvCnPr>
                          <a:cxnSpLocks noChangeShapeType="1"/>
                        </wps:cNvCnPr>
                        <wps:spPr bwMode="auto">
                          <a:xfrm>
                            <a:off x="8030" y="3644"/>
                            <a:ext cx="572" cy="1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80" style="position:absolute;left:0;text-align:left;margin-left:276.8pt;margin-top:9.05pt;width:140.5pt;height:105.05pt;z-index:251676672" coordorigin="7260,3172" coordsize="281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">
                <v:shape id="Text Box 29" o:spid="_x0000_s1081" type="#_x0000_t202" style="position:absolute;left:7563;top:4729;width:2507;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3217F3" w:rsidRDefault="003217F3" w:rsidP="008114B9">
                        <w:pPr>
                          <w:pStyle w:val="arial8RP2012"/>
                        </w:pPr>
                        <w:r w:rsidRPr="00493EAF">
                          <w:t xml:space="preserve">Note: </w:t>
                        </w:r>
                        <w:r>
                          <w:t>D</w:t>
                        </w:r>
                        <w:r w:rsidRPr="00493EAF">
                          <w:t>rawing not to scale</w:t>
                        </w:r>
                        <w:r>
                          <w:t>.</w:t>
                        </w:r>
                        <w:r>
                          <w:br/>
                        </w:r>
                        <w:r w:rsidRPr="00493EAF">
                          <w:t xml:space="preserve">© </w:t>
                        </w:r>
                        <w:proofErr w:type="gramStart"/>
                        <w:r w:rsidRPr="00493EAF">
                          <w:t>by</w:t>
                        </w:r>
                        <w:proofErr w:type="gramEnd"/>
                        <w:r w:rsidRPr="00493EAF">
                          <w:t xml:space="preserve"> skysails</w:t>
                        </w:r>
                      </w:p>
                      <w:p w:rsidR="003217F3" w:rsidRDefault="003217F3" w:rsidP="008114B9">
                        <w:pPr>
                          <w:pStyle w:val="arial8RP2012"/>
                        </w:pPr>
                      </w:p>
                    </w:txbxContent>
                  </v:textbox>
                </v:shape>
                <v:shapetype id="_x0000_t32" coordsize="21600,21600" o:spt="32" o:oned="t" path="m,l21600,21600e" filled="f">
                  <v:path arrowok="t" fillok="f" o:connecttype="none"/>
                  <o:lock v:ext="edit" shapetype="t"/>
                </v:shapetype>
                <v:shape id="AutoShape 30" o:spid="_x0000_s1082" type="#_x0000_t32" style="position:absolute;left:9303;top:3172;width:0;height:1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S0MIAAADbAAAADwAAAGRycy9kb3ducmV2LnhtbERPXWvCMBR9H/gfwhX2MjTVMZFqFBGE&#10;jTE2neDrpbk2pc1NaGLt/PXmYeDj4Xwv171tREdtqBwrmIwzEMSF0xWXCo6/u9EcRIjIGhvHpOCP&#10;AqxXg6cl5tpdeU/dIZYihXDIUYGJ0edShsKQxTB2njhxZ9dajAm2pdQtXlO4beQ0y2bSYsWpwaCn&#10;raGiPlysgrqrv/c/b8G/XG40+/Tm6+P1pJV6HvabBYhIfXyI/93vWsE0jU1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VS0MIAAADbAAAADwAAAAAAAAAAAAAA&#10;AAChAgAAZHJzL2Rvd25yZXYueG1sUEsFBgAAAAAEAAQA+QAAAJADAAAAAA==&#10;">
                  <v:stroke dashstyle="dash"/>
                </v:shape>
                <v:shape id="AutoShape 31" o:spid="_x0000_s1083" type="#_x0000_t32" style="position:absolute;left:8145;top:4331;width:11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n3S8YAAADbAAAADwAAAGRycy9kb3ducmV2LnhtbESP3WoCMRSE7wt9h3AKvSk1q6XSbo0i&#10;gtAi4k8LvT1sTjfLbk7CJq6rT2+EgpfDzHzDTGa9bURHbagcKxgOMhDEhdMVlwp+vpfPbyBCRNbY&#10;OCYFJwowm97fTTDX7sg76vaxFAnCIUcFJkafSxkKQxbDwHni5P251mJMsi2lbvGY4LaRoywbS4sV&#10;pwWDnhaGinp/sArqrt7stq/BPx3ONF55s/56+dVKPT708w8Qkfp4C/+3P7WC0Ttcv6QfI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J90vGAAAA2wAAAA8AAAAAAAAA&#10;AAAAAAAAoQIAAGRycy9kb3ducmV2LnhtbFBLBQYAAAAABAAEAPkAAACUAwAAAAA=&#10;">
                  <v:stroke dashstyle="dash"/>
                </v:shape>
                <v:shape id="Text Box 32" o:spid="_x0000_s1084" type="#_x0000_t202" style="position:absolute;left:8143;top:4066;width:55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3217F3" w:rsidRDefault="003217F3" w:rsidP="008114B9">
                        <w:pPr>
                          <w:pStyle w:val="arial8RP2012"/>
                        </w:pPr>
                        <w:r>
                          <w:t>45º</w:t>
                        </w:r>
                      </w:p>
                      <w:p w:rsidR="003217F3" w:rsidRDefault="003217F3" w:rsidP="008114B9">
                        <w:pPr>
                          <w:pStyle w:val="arial8RP2012"/>
                        </w:pPr>
                      </w:p>
                    </w:txbxContent>
                  </v:textbox>
                </v:shape>
                <v:shape id="Text Box 33" o:spid="_x0000_s1085" type="#_x0000_t202" style="position:absolute;left:8852;top:4066;width:55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3217F3" w:rsidRDefault="003217F3" w:rsidP="008114B9">
                        <w:pPr>
                          <w:pStyle w:val="arial8RP2012"/>
                        </w:pPr>
                        <w:r>
                          <w:t>90º</w:t>
                        </w:r>
                      </w:p>
                      <w:p w:rsidR="003217F3" w:rsidRDefault="003217F3" w:rsidP="008114B9">
                        <w:pPr>
                          <w:pStyle w:val="arial8RP2012"/>
                        </w:pPr>
                      </w:p>
                    </w:txbxContent>
                  </v:textbox>
                </v:shape>
                <v:shape id="Text Box 34" o:spid="_x0000_s1086" type="#_x0000_t202" style="position:absolute;left:9160;top:3599;width:75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3217F3" w:rsidRDefault="003217F3" w:rsidP="008114B9">
                        <w:pPr>
                          <w:pStyle w:val="arial8RP2012"/>
                        </w:pPr>
                        <w:r>
                          <w:t>150 m</w:t>
                        </w:r>
                      </w:p>
                      <w:p w:rsidR="003217F3" w:rsidRDefault="003217F3" w:rsidP="008114B9">
                        <w:pPr>
                          <w:pStyle w:val="arial8RP2012"/>
                        </w:pPr>
                      </w:p>
                    </w:txbxContent>
                  </v:textbox>
                </v:shape>
                <v:shape id="Arc 35" o:spid="_x0000_s1087" style="position:absolute;left:8486;top:3998;width:146;height:33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8icYA&#10;AADbAAAADwAAAGRycy9kb3ducmV2LnhtbESPQWvCQBSE7wX/w/IEb2Zjoa2mriItQmjVUpXi8Zl9&#10;JtHs25Ddavz3XUHocZiZb5jxtDWVOFPjSssKBlEMgjizuuRcwXYz7w9BOI+ssbJMCq7kYDrpPIwx&#10;0fbC33Re+1wECLsEFRTe14mULivIoItsTRy8g20M+iCbXOoGLwFuKvkYx8/SYMlhocCa3grKTutf&#10;o8B9LbYrPqRPy8909THf/xx3C35XqtdtZ68gPLX+P3xvp1rB6AVuX8IP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g8icYAAADbAAAADwAAAAAAAAAAAAAAAACYAgAAZHJz&#10;L2Rvd25yZXYueG1sUEsFBgAAAAAEAAQA9QAAAIsDAAAAAA==&#10;" path="m-1,nfc11929,,21600,9670,21600,21600em-1,nsc11929,,21600,9670,21600,21600l,21600,-1,xe" filled="f">
                  <v:path arrowok="t" o:extrusionok="f" o:connecttype="custom" o:connectlocs="0,0;146,333;0,333" o:connectangles="0,0,0"/>
                </v:shape>
                <v:shape id="Arc 36" o:spid="_x0000_s1088" style="position:absolute;left:8954;top:3993;width:349;height:333;flip:x;visibility:visible;mso-wrap-style:square;v-text-anchor:top" coordsize="2325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uWMAA&#10;AADbAAAADwAAAGRycy9kb3ducmV2LnhtbERPy4rCMBTdC/5DuII7TRURpxrFBzKDIPgCXV6aa1ts&#10;bkoTa/XrJ4uBWR7Oe7ZoTCFqqlxuWcGgH4EgTqzOOVVwOW97ExDOI2ssLJOCNzlYzNutGcbavvhI&#10;9cmnIoSwi1FB5n0ZS+mSjAy6vi2JA3e3lUEfYJVKXeErhJtCDqNoLA3mHBoyLGmdUfI4PY0CkvvD&#10;ZHT81KstH267/Xpzpe+NUt1Os5yC8NT4f/Gf+0cr+Apjw5fwA+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kuWMAAAADbAAAADwAAAAAAAAAAAAAAAACYAgAAZHJzL2Rvd25y&#10;ZXYueG1sUEsFBgAAAAAEAAQA9QAAAIUDAAAAAA==&#10;" path="m,63nfc550,21,1101,-1,1653,,13582,,23253,9670,23253,21600em,63nsc550,21,1101,-1,1653,,13582,,23253,9670,23253,21600r-21600,l,63xe" filled="f">
                  <v:path arrowok="t" o:extrusionok="f" o:connecttype="custom" o:connectlocs="0,1;349,333;25,333" o:connectangles="0,0,0"/>
                </v:shape>
                <v:shape id="Text Box 37" o:spid="_x0000_s1089" type="#_x0000_t202" style="position:absolute;left:7260;top:3424;width:80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3217F3" w:rsidRDefault="003217F3" w:rsidP="008114B9">
                        <w:pPr>
                          <w:pStyle w:val="arial8RP2012"/>
                        </w:pPr>
                        <w:r>
                          <w:t>Rope</w:t>
                        </w:r>
                      </w:p>
                    </w:txbxContent>
                  </v:textbox>
                </v:shape>
                <v:shape id="AutoShape 38" o:spid="_x0000_s1090" type="#_x0000_t32" style="position:absolute;left:8030;top:3644;width:572;height:1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8ulMYAAADcAAAADwAAAGRycy9kb3ducmV2LnhtbESPQWvCQBCF74L/YRmhN93YQ9HUVUqh&#10;pSgeNCW0tyE7TUKzs2F31eivdw6F3mZ4b977ZrUZXKfOFGLr2cB8loEirrxtuTbwWbxNF6BiQrbY&#10;eSYDV4qwWY9HK8ytv/CBzsdUKwnhmKOBJqU+1zpWDTmMM98Ti/bjg8Mka6i1DXiRcNfpxyx70g5b&#10;loYGe3ptqPo9npyBr93yVF7LPW3L+XL7jcHFW/FuzMNkeHkGlWhI/+a/6w8r+Jngyz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LpTGAAAA3AAAAA8AAAAAAAAA&#10;AAAAAAAAoQIAAGRycy9kb3ducmV2LnhtbFBLBQYAAAAABAAEAPkAAACUAwAAAAA=&#10;">
                  <v:stroke endarrow="block"/>
                </v:shape>
              </v:group>
            </w:pict>
          </mc:Fallback>
        </mc:AlternateContent>
      </w:r>
      <w:r w:rsidR="008114B9" w:rsidRPr="00BB5B23">
        <w:rPr>
          <w:lang w:val="en-US"/>
        </w:rPr>
        <w:t>285 m</w:t>
      </w:r>
    </w:p>
    <w:p w:rsidR="008114B9" w:rsidRPr="00BB5B23" w:rsidRDefault="008114B9" w:rsidP="008114B9">
      <w:pPr>
        <w:pStyle w:val="NumberingABCDP2012"/>
        <w:numPr>
          <w:ilvl w:val="0"/>
          <w:numId w:val="5"/>
        </w:numPr>
        <w:ind w:left="357" w:hanging="357"/>
        <w:rPr>
          <w:lang w:val="en-US"/>
        </w:rPr>
      </w:pPr>
      <w:r w:rsidRPr="00BB5B23">
        <w:rPr>
          <w:lang w:val="en-US"/>
        </w:rPr>
        <w:t>300 m</w:t>
      </w:r>
    </w:p>
    <w:p w:rsidR="008114B9" w:rsidRPr="00BB5B23" w:rsidRDefault="008114B9" w:rsidP="008114B9"/>
    <w:p w:rsidR="00986D8C" w:rsidRPr="00BB5B23" w:rsidRDefault="00986D8C" w:rsidP="008114B9"/>
    <w:p w:rsidR="00986D8C" w:rsidRPr="00BB5B23" w:rsidRDefault="00986D8C" w:rsidP="008114B9"/>
    <w:p w:rsidR="00986D8C" w:rsidRPr="00BB5B23" w:rsidRDefault="00986D8C" w:rsidP="008114B9"/>
    <w:p w:rsidR="00986D8C" w:rsidRPr="00BB5B23" w:rsidRDefault="00986D8C" w:rsidP="008114B9"/>
    <w:p w:rsidR="00986D8C" w:rsidRPr="00BB5B23" w:rsidRDefault="00986D8C" w:rsidP="008114B9"/>
    <w:p w:rsidR="00986D8C" w:rsidRPr="00BB5B23" w:rsidRDefault="00986D8C" w:rsidP="008114B9"/>
    <w:p w:rsidR="00986D8C" w:rsidRPr="00BB5B23" w:rsidRDefault="00986D8C" w:rsidP="008114B9"/>
    <w:p w:rsidR="008114B9" w:rsidRPr="00BB5B23" w:rsidRDefault="008114B9" w:rsidP="008114B9">
      <w:pPr>
        <w:pStyle w:val="Heading2TOPpageP2012"/>
        <w:numPr>
          <w:ilvl w:val="0"/>
          <w:numId w:val="0"/>
        </w:numPr>
        <w:rPr>
          <w:lang w:val="en-US"/>
        </w:rPr>
      </w:pPr>
      <w:r w:rsidRPr="00BB5B23">
        <w:rPr>
          <w:lang w:val="en-US"/>
        </w:rPr>
        <w:t xml:space="preserve">Question </w:t>
      </w:r>
      <w:r w:rsidR="00695F8F" w:rsidRPr="00BB5B23">
        <w:rPr>
          <w:lang w:val="en-US"/>
        </w:rPr>
        <w:t>4</w:t>
      </w:r>
      <w:r w:rsidRPr="00BB5B23">
        <w:rPr>
          <w:lang w:val="en-US"/>
        </w:rPr>
        <w:t>: SAILING SHIPS</w:t>
      </w:r>
      <w:r w:rsidRPr="00BB5B23">
        <w:rPr>
          <w:lang w:val="en-US"/>
        </w:rPr>
        <w:tab/>
      </w:r>
      <w:r w:rsidRPr="00BB5B23">
        <w:rPr>
          <w:rStyle w:val="ItemLabelP2012"/>
          <w:lang w:val="en-US"/>
        </w:rPr>
        <w:t xml:space="preserve">PM923Q04 – </w:t>
      </w:r>
      <w:r w:rsidRPr="00BB5B23">
        <w:rPr>
          <w:rStyle w:val="ItemCodesP2012"/>
          <w:lang w:val="en-US"/>
        </w:rPr>
        <w:t>019</w:t>
      </w:r>
    </w:p>
    <w:p w:rsidR="008114B9" w:rsidRPr="00BB5B23" w:rsidRDefault="008114B9" w:rsidP="008114B9">
      <w:pPr>
        <w:pStyle w:val="stemP2012"/>
        <w:rPr>
          <w:lang w:val="en-US"/>
        </w:rPr>
      </w:pPr>
      <w:r w:rsidRPr="00BB5B23">
        <w:rPr>
          <w:lang w:val="en-US"/>
        </w:rPr>
        <w:t xml:space="preserve">Due to high diesel fuel costs of 0.42 zeds per liter, the owners of the ship </w:t>
      </w:r>
      <w:r w:rsidRPr="00BB5B23">
        <w:rPr>
          <w:i/>
          <w:lang w:val="en-US"/>
        </w:rPr>
        <w:t>NewWave</w:t>
      </w:r>
      <w:r w:rsidRPr="00BB5B23">
        <w:rPr>
          <w:lang w:val="en-US"/>
        </w:rPr>
        <w:t xml:space="preserve"> are thinking about equipping their ship with a kite sail. </w:t>
      </w:r>
    </w:p>
    <w:p w:rsidR="008114B9" w:rsidRPr="00BB5B23" w:rsidRDefault="008114B9" w:rsidP="008114B9">
      <w:pPr>
        <w:pStyle w:val="stemP2012"/>
        <w:rPr>
          <w:lang w:val="en-US"/>
        </w:rPr>
      </w:pPr>
      <w:r w:rsidRPr="00BB5B23">
        <w:rPr>
          <w:lang w:val="en-US"/>
        </w:rPr>
        <w:t>It is estimated that a kite sail like this has the potential to reduce the diesel consumption by about 20% overall.</w:t>
      </w:r>
    </w:p>
    <w:tbl>
      <w:tblPr>
        <w:tblpPr w:leftFromText="141" w:rightFromText="141" w:vertAnchor="text" w:horzAnchor="page" w:tblpX="1906" w:tblpY="172"/>
        <w:tblW w:w="0" w:type="auto"/>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3936"/>
        <w:gridCol w:w="3912"/>
      </w:tblGrid>
      <w:tr w:rsidR="008114B9" w:rsidRPr="00BB5B23" w:rsidTr="00695F8F">
        <w:tc>
          <w:tcPr>
            <w:tcW w:w="3936" w:type="dxa"/>
          </w:tcPr>
          <w:p w:rsidR="008114B9" w:rsidRPr="00BB5B23" w:rsidRDefault="008114B9" w:rsidP="004C1F01">
            <w:pPr>
              <w:pStyle w:val="tablerowLP2012"/>
              <w:rPr>
                <w:lang w:val="en-US"/>
              </w:rPr>
            </w:pPr>
            <w:r w:rsidRPr="00BB5B23">
              <w:rPr>
                <w:lang w:val="en-US"/>
              </w:rPr>
              <w:t xml:space="preserve">Name: </w:t>
            </w:r>
            <w:r w:rsidRPr="00BB5B23">
              <w:rPr>
                <w:i/>
                <w:lang w:val="en-US"/>
              </w:rPr>
              <w:t>NewWave</w:t>
            </w:r>
          </w:p>
        </w:tc>
        <w:tc>
          <w:tcPr>
            <w:tcW w:w="3912" w:type="dxa"/>
            <w:vMerge w:val="restart"/>
            <w:vAlign w:val="center"/>
          </w:tcPr>
          <w:p w:rsidR="008114B9" w:rsidRPr="00BB5B23" w:rsidRDefault="00F608F5" w:rsidP="004C1F01">
            <w:pPr>
              <w:pStyle w:val="stemP2012"/>
              <w:rPr>
                <w:sz w:val="18"/>
                <w:szCs w:val="18"/>
                <w:lang w:val="en-US" w:eastAsia="en-AU"/>
              </w:rPr>
            </w:pPr>
            <w:r w:rsidRPr="00BB5B23">
              <w:rPr>
                <w:noProof/>
                <w:sz w:val="18"/>
                <w:szCs w:val="18"/>
                <w:lang w:val="en-US"/>
              </w:rPr>
              <w:drawing>
                <wp:inline distT="0" distB="0" distL="0" distR="0" wp14:anchorId="2EBA5F6D" wp14:editId="3EEBB343">
                  <wp:extent cx="2244437" cy="1717964"/>
                  <wp:effectExtent l="0" t="0" r="3810" b="0"/>
                  <wp:docPr id="9" name="Picture 2" desc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jpg"/>
                          <pic:cNvPicPr/>
                        </pic:nvPicPr>
                        <pic:blipFill>
                          <a:blip r:embed="rId38" cstate="print"/>
                          <a:stretch>
                            <a:fillRect/>
                          </a:stretch>
                        </pic:blipFill>
                        <pic:spPr>
                          <a:xfrm>
                            <a:off x="0" y="0"/>
                            <a:ext cx="2252175" cy="1723887"/>
                          </a:xfrm>
                          <a:prstGeom prst="rect">
                            <a:avLst/>
                          </a:prstGeom>
                        </pic:spPr>
                      </pic:pic>
                    </a:graphicData>
                  </a:graphic>
                </wp:inline>
              </w:drawing>
            </w:r>
          </w:p>
        </w:tc>
      </w:tr>
      <w:tr w:rsidR="008114B9" w:rsidRPr="00BB5B23" w:rsidTr="00695F8F">
        <w:tc>
          <w:tcPr>
            <w:tcW w:w="3936" w:type="dxa"/>
          </w:tcPr>
          <w:p w:rsidR="008114B9" w:rsidRPr="00BB5B23" w:rsidRDefault="008114B9" w:rsidP="004C1F01">
            <w:pPr>
              <w:pStyle w:val="tablerowLP2012"/>
              <w:rPr>
                <w:lang w:val="en-US"/>
              </w:rPr>
            </w:pPr>
            <w:r w:rsidRPr="00BB5B23">
              <w:rPr>
                <w:lang w:val="en-US"/>
              </w:rPr>
              <w:t>Type: freighter</w:t>
            </w:r>
          </w:p>
        </w:tc>
        <w:tc>
          <w:tcPr>
            <w:tcW w:w="3912" w:type="dxa"/>
            <w:vMerge/>
          </w:tcPr>
          <w:p w:rsidR="008114B9" w:rsidRPr="00BB5B23" w:rsidRDefault="008114B9" w:rsidP="004C1F01">
            <w:pPr>
              <w:pStyle w:val="stemP2012"/>
              <w:rPr>
                <w:lang w:val="en-US"/>
              </w:rPr>
            </w:pPr>
          </w:p>
        </w:tc>
      </w:tr>
      <w:tr w:rsidR="008114B9" w:rsidRPr="00BB5B23" w:rsidTr="00695F8F">
        <w:tc>
          <w:tcPr>
            <w:tcW w:w="3936" w:type="dxa"/>
          </w:tcPr>
          <w:p w:rsidR="008114B9" w:rsidRPr="00BB5B23" w:rsidRDefault="008114B9" w:rsidP="004C1F01">
            <w:pPr>
              <w:pStyle w:val="tablerowLP2012"/>
              <w:rPr>
                <w:lang w:val="en-US"/>
              </w:rPr>
            </w:pPr>
            <w:r w:rsidRPr="00BB5B23">
              <w:rPr>
                <w:lang w:val="en-US"/>
              </w:rPr>
              <w:t>Length: 117 meters</w:t>
            </w:r>
          </w:p>
        </w:tc>
        <w:tc>
          <w:tcPr>
            <w:tcW w:w="3912" w:type="dxa"/>
            <w:vMerge/>
          </w:tcPr>
          <w:p w:rsidR="008114B9" w:rsidRPr="00BB5B23" w:rsidRDefault="008114B9" w:rsidP="004C1F01">
            <w:pPr>
              <w:pStyle w:val="stemP2012"/>
              <w:rPr>
                <w:lang w:val="en-US"/>
              </w:rPr>
            </w:pPr>
          </w:p>
        </w:tc>
      </w:tr>
      <w:tr w:rsidR="008114B9" w:rsidRPr="00BB5B23" w:rsidTr="00695F8F">
        <w:tc>
          <w:tcPr>
            <w:tcW w:w="3936" w:type="dxa"/>
          </w:tcPr>
          <w:p w:rsidR="008114B9" w:rsidRPr="00BB5B23" w:rsidRDefault="008114B9" w:rsidP="004C1F01">
            <w:pPr>
              <w:pStyle w:val="tablerowLP2012"/>
              <w:rPr>
                <w:lang w:val="en-US"/>
              </w:rPr>
            </w:pPr>
            <w:r w:rsidRPr="00BB5B23">
              <w:rPr>
                <w:lang w:val="en-US"/>
              </w:rPr>
              <w:t>Breadth: 18 meters</w:t>
            </w:r>
          </w:p>
        </w:tc>
        <w:tc>
          <w:tcPr>
            <w:tcW w:w="3912" w:type="dxa"/>
            <w:vMerge/>
          </w:tcPr>
          <w:p w:rsidR="008114B9" w:rsidRPr="00BB5B23" w:rsidRDefault="008114B9" w:rsidP="004C1F01">
            <w:pPr>
              <w:pStyle w:val="stemP2012"/>
              <w:rPr>
                <w:lang w:val="en-US"/>
              </w:rPr>
            </w:pPr>
          </w:p>
        </w:tc>
      </w:tr>
      <w:tr w:rsidR="008114B9" w:rsidRPr="00BB5B23" w:rsidTr="00695F8F">
        <w:tc>
          <w:tcPr>
            <w:tcW w:w="3936" w:type="dxa"/>
          </w:tcPr>
          <w:p w:rsidR="008114B9" w:rsidRPr="00BB5B23" w:rsidRDefault="008114B9" w:rsidP="004C1F01">
            <w:pPr>
              <w:pStyle w:val="tablerowLP2012"/>
              <w:rPr>
                <w:lang w:val="en-US"/>
              </w:rPr>
            </w:pPr>
            <w:r w:rsidRPr="00BB5B23">
              <w:rPr>
                <w:lang w:val="en-US"/>
              </w:rPr>
              <w:t>Load capacity: 12,000 tons</w:t>
            </w:r>
          </w:p>
        </w:tc>
        <w:tc>
          <w:tcPr>
            <w:tcW w:w="3912" w:type="dxa"/>
            <w:vMerge/>
          </w:tcPr>
          <w:p w:rsidR="008114B9" w:rsidRPr="00BB5B23" w:rsidRDefault="008114B9" w:rsidP="004C1F01">
            <w:pPr>
              <w:pStyle w:val="stemP2012"/>
              <w:rPr>
                <w:lang w:val="en-US"/>
              </w:rPr>
            </w:pPr>
          </w:p>
        </w:tc>
      </w:tr>
      <w:tr w:rsidR="008114B9" w:rsidRPr="00BB5B23" w:rsidTr="00695F8F">
        <w:tc>
          <w:tcPr>
            <w:tcW w:w="3936" w:type="dxa"/>
          </w:tcPr>
          <w:p w:rsidR="008114B9" w:rsidRPr="00BB5B23" w:rsidRDefault="008114B9" w:rsidP="004C1F01">
            <w:pPr>
              <w:pStyle w:val="tablerowLP2012"/>
              <w:rPr>
                <w:lang w:val="en-US"/>
              </w:rPr>
            </w:pPr>
            <w:r w:rsidRPr="00BB5B23">
              <w:rPr>
                <w:lang w:val="en-US"/>
              </w:rPr>
              <w:t>Maximum speed: 19 knots</w:t>
            </w:r>
          </w:p>
        </w:tc>
        <w:tc>
          <w:tcPr>
            <w:tcW w:w="3912" w:type="dxa"/>
            <w:vMerge/>
          </w:tcPr>
          <w:p w:rsidR="008114B9" w:rsidRPr="00BB5B23" w:rsidRDefault="008114B9" w:rsidP="004C1F01">
            <w:pPr>
              <w:pStyle w:val="stemP2012"/>
              <w:rPr>
                <w:lang w:val="en-US"/>
              </w:rPr>
            </w:pPr>
          </w:p>
        </w:tc>
      </w:tr>
      <w:tr w:rsidR="008114B9" w:rsidRPr="00BB5B23" w:rsidTr="00695F8F">
        <w:tc>
          <w:tcPr>
            <w:tcW w:w="7848" w:type="dxa"/>
            <w:gridSpan w:val="2"/>
          </w:tcPr>
          <w:p w:rsidR="008114B9" w:rsidRPr="00BB5B23" w:rsidRDefault="008114B9" w:rsidP="004C1F01">
            <w:pPr>
              <w:pStyle w:val="stemP2012"/>
              <w:rPr>
                <w:lang w:val="en-US" w:eastAsia="de-DE"/>
              </w:rPr>
            </w:pPr>
            <w:r w:rsidRPr="00BB5B23">
              <w:rPr>
                <w:lang w:val="en-US"/>
              </w:rPr>
              <w:t xml:space="preserve">Diesel consumption per year without a kite sail: approximately 3,500,000 liters </w:t>
            </w:r>
          </w:p>
        </w:tc>
      </w:tr>
    </w:tbl>
    <w:p w:rsidR="00695F8F" w:rsidRPr="00BB5B23" w:rsidRDefault="00695F8F" w:rsidP="008114B9">
      <w:pPr>
        <w:pStyle w:val="stemwithspacebeforeP2012"/>
      </w:pPr>
    </w:p>
    <w:p w:rsidR="00695F8F" w:rsidRPr="00BB5B23" w:rsidRDefault="00695F8F" w:rsidP="008114B9">
      <w:pPr>
        <w:pStyle w:val="stemwithspacebeforeP2012"/>
      </w:pPr>
    </w:p>
    <w:p w:rsidR="00695F8F" w:rsidRPr="00BB5B23" w:rsidRDefault="00695F8F" w:rsidP="008114B9">
      <w:pPr>
        <w:pStyle w:val="stemwithspacebeforeP2012"/>
      </w:pPr>
    </w:p>
    <w:p w:rsidR="00695F8F" w:rsidRPr="00BB5B23" w:rsidRDefault="00695F8F" w:rsidP="008114B9">
      <w:pPr>
        <w:pStyle w:val="stemwithspacebeforeP2012"/>
      </w:pPr>
    </w:p>
    <w:p w:rsidR="00695F8F" w:rsidRPr="00BB5B23" w:rsidRDefault="00695F8F" w:rsidP="008114B9">
      <w:pPr>
        <w:pStyle w:val="stemwithspacebeforeP2012"/>
      </w:pPr>
    </w:p>
    <w:p w:rsidR="00695F8F" w:rsidRPr="00BB5B23" w:rsidRDefault="00695F8F" w:rsidP="008114B9">
      <w:pPr>
        <w:pStyle w:val="stemwithspacebeforeP2012"/>
      </w:pPr>
    </w:p>
    <w:p w:rsidR="00695F8F" w:rsidRPr="00BB5B23" w:rsidRDefault="00695F8F" w:rsidP="008114B9">
      <w:pPr>
        <w:pStyle w:val="stemwithspacebeforeP2012"/>
      </w:pPr>
    </w:p>
    <w:p w:rsidR="008114B9" w:rsidRPr="00BB5B23" w:rsidRDefault="008114B9" w:rsidP="008114B9">
      <w:pPr>
        <w:pStyle w:val="stemwithspacebeforeP2012"/>
      </w:pPr>
      <w:r w:rsidRPr="00BB5B23">
        <w:t xml:space="preserve">The cost of equipping the </w:t>
      </w:r>
      <w:r w:rsidRPr="00BB5B23">
        <w:rPr>
          <w:i/>
        </w:rPr>
        <w:t xml:space="preserve">NewWave </w:t>
      </w:r>
      <w:r w:rsidRPr="00BB5B23">
        <w:t>with a kite sail is 2,500,000 zeds.</w:t>
      </w:r>
    </w:p>
    <w:p w:rsidR="008114B9" w:rsidRPr="00BB5B23" w:rsidRDefault="008114B9" w:rsidP="008114B9">
      <w:pPr>
        <w:pStyle w:val="stemP2012"/>
        <w:rPr>
          <w:lang w:val="en-US"/>
        </w:rPr>
      </w:pPr>
      <w:r w:rsidRPr="00BB5B23">
        <w:rPr>
          <w:lang w:val="en-US"/>
        </w:rPr>
        <w:t>After about how many years would the diesel fuel savings cover the cost of the kite sail? Give calculations to support your answer.</w:t>
      </w:r>
    </w:p>
    <w:p w:rsidR="008114B9" w:rsidRPr="00BB5B23" w:rsidRDefault="008114B9" w:rsidP="008114B9">
      <w:pPr>
        <w:pStyle w:val="lineP2012"/>
        <w:rPr>
          <w:lang w:val="en-US"/>
        </w:rPr>
      </w:pPr>
      <w:r w:rsidRPr="00BB5B23">
        <w:rPr>
          <w:lang w:val="en-US"/>
        </w:rPr>
        <w:tab/>
      </w:r>
    </w:p>
    <w:p w:rsidR="008114B9" w:rsidRPr="00BB5B23" w:rsidRDefault="008114B9" w:rsidP="008114B9">
      <w:pPr>
        <w:pStyle w:val="lineP2012"/>
        <w:rPr>
          <w:lang w:val="en-US"/>
        </w:rPr>
      </w:pPr>
      <w:r w:rsidRPr="00BB5B23">
        <w:rPr>
          <w:lang w:val="en-US"/>
        </w:rPr>
        <w:tab/>
      </w:r>
    </w:p>
    <w:p w:rsidR="008114B9" w:rsidRPr="00BB5B23" w:rsidRDefault="008114B9" w:rsidP="008114B9">
      <w:pPr>
        <w:pStyle w:val="lineP2012"/>
        <w:rPr>
          <w:lang w:val="en-US"/>
        </w:rPr>
      </w:pPr>
      <w:r w:rsidRPr="00BB5B23">
        <w:rPr>
          <w:lang w:val="en-US"/>
        </w:rPr>
        <w:tab/>
      </w:r>
    </w:p>
    <w:p w:rsidR="008114B9" w:rsidRPr="00BB5B23" w:rsidRDefault="008114B9" w:rsidP="008114B9">
      <w:pPr>
        <w:pStyle w:val="lineP2012"/>
        <w:rPr>
          <w:lang w:val="en-US"/>
        </w:rPr>
      </w:pPr>
      <w:r w:rsidRPr="00BB5B23">
        <w:rPr>
          <w:lang w:val="en-US"/>
        </w:rPr>
        <w:tab/>
      </w:r>
    </w:p>
    <w:p w:rsidR="008114B9" w:rsidRPr="00BB5B23" w:rsidRDefault="008114B9" w:rsidP="008114B9">
      <w:pPr>
        <w:pStyle w:val="lineP2012"/>
        <w:rPr>
          <w:lang w:val="en-US"/>
        </w:rPr>
      </w:pPr>
      <w:r w:rsidRPr="00BB5B23">
        <w:rPr>
          <w:lang w:val="en-US"/>
        </w:rPr>
        <w:tab/>
      </w:r>
    </w:p>
    <w:p w:rsidR="008114B9" w:rsidRPr="00BB5B23" w:rsidRDefault="008114B9" w:rsidP="008114B9">
      <w:pPr>
        <w:pStyle w:val="lineP2012"/>
        <w:rPr>
          <w:lang w:val="en-US"/>
        </w:rPr>
      </w:pPr>
      <w:r w:rsidRPr="00BB5B23">
        <w:rPr>
          <w:lang w:val="en-US"/>
        </w:rPr>
        <w:tab/>
      </w:r>
    </w:p>
    <w:p w:rsidR="008114B9" w:rsidRPr="00BB5B23" w:rsidRDefault="008114B9" w:rsidP="008114B9">
      <w:pPr>
        <w:pStyle w:val="lineP2012"/>
        <w:rPr>
          <w:lang w:val="en-US"/>
        </w:rPr>
      </w:pPr>
      <w:r w:rsidRPr="00BB5B23">
        <w:rPr>
          <w:lang w:val="en-US"/>
        </w:rPr>
        <w:tab/>
      </w:r>
    </w:p>
    <w:p w:rsidR="008114B9" w:rsidRPr="00BB5B23" w:rsidRDefault="008114B9" w:rsidP="008114B9">
      <w:pPr>
        <w:pStyle w:val="halflineP2012"/>
      </w:pPr>
      <w:r w:rsidRPr="00BB5B23">
        <w:t>Number of years:</w:t>
      </w:r>
      <w:r w:rsidRPr="00BB5B23">
        <w:tab/>
      </w:r>
    </w:p>
    <w:p w:rsidR="00986D8C" w:rsidRPr="00BB5B23" w:rsidRDefault="00986D8C" w:rsidP="00986D8C">
      <w:pPr>
        <w:spacing w:before="99"/>
        <w:ind w:left="138" w:right="-20"/>
        <w:rPr>
          <w:rFonts w:eastAsia="Arial" w:cs="Arial"/>
          <w:b/>
          <w:bCs/>
          <w:szCs w:val="22"/>
        </w:rPr>
      </w:pPr>
    </w:p>
    <w:p w:rsidR="00986D8C" w:rsidRPr="00BB5B23" w:rsidRDefault="00986D8C" w:rsidP="00986D8C">
      <w:pPr>
        <w:spacing w:before="99"/>
        <w:ind w:left="138" w:right="-20"/>
        <w:rPr>
          <w:rFonts w:eastAsia="Arial" w:cs="Arial"/>
          <w:b/>
          <w:bCs/>
          <w:szCs w:val="22"/>
        </w:rPr>
      </w:pPr>
    </w:p>
    <w:p w:rsidR="00986D8C" w:rsidRPr="00BB5B23" w:rsidRDefault="00986D8C" w:rsidP="00986D8C">
      <w:pPr>
        <w:spacing w:before="99"/>
        <w:ind w:left="138" w:right="-20"/>
        <w:rPr>
          <w:rFonts w:eastAsia="Arial" w:cs="Arial"/>
          <w:b/>
          <w:bCs/>
          <w:szCs w:val="22"/>
        </w:rPr>
      </w:pPr>
    </w:p>
    <w:p w:rsidR="00986D8C" w:rsidRPr="00BB5B23" w:rsidRDefault="00986D8C" w:rsidP="00986D8C">
      <w:pPr>
        <w:spacing w:before="99"/>
        <w:ind w:left="138" w:right="-20"/>
        <w:rPr>
          <w:rFonts w:eastAsia="Arial" w:cs="Arial"/>
          <w:b/>
          <w:bCs/>
          <w:szCs w:val="22"/>
        </w:rPr>
      </w:pPr>
    </w:p>
    <w:p w:rsidR="00695F8F" w:rsidRPr="00BB5B23" w:rsidRDefault="00695F8F" w:rsidP="00986D8C">
      <w:pPr>
        <w:spacing w:before="99"/>
        <w:ind w:left="138" w:right="-20"/>
        <w:rPr>
          <w:rFonts w:eastAsia="Arial" w:cs="Arial"/>
          <w:b/>
          <w:bCs/>
          <w:szCs w:val="22"/>
        </w:rPr>
      </w:pPr>
    </w:p>
    <w:p w:rsidR="008114B9" w:rsidRPr="00BB5B23" w:rsidRDefault="008114B9" w:rsidP="008114B9">
      <w:pPr>
        <w:pStyle w:val="UNITheadingP2012"/>
        <w:ind w:right="-687"/>
        <w:rPr>
          <w:lang w:val="en-US"/>
        </w:rPr>
      </w:pPr>
      <w:bookmarkStart w:id="17" w:name="_Toc366246014"/>
      <w:r w:rsidRPr="00BB5B23">
        <w:rPr>
          <w:lang w:val="en-US"/>
        </w:rPr>
        <w:t>DRIP RATE</w:t>
      </w:r>
      <w:bookmarkEnd w:id="17"/>
    </w:p>
    <w:p w:rsidR="008114B9" w:rsidRPr="00BB5B23" w:rsidRDefault="008114B9" w:rsidP="008114B9">
      <w:pPr>
        <w:pStyle w:val="stemP2012"/>
        <w:rPr>
          <w:lang w:val="en-US"/>
        </w:rPr>
      </w:pPr>
      <w:r w:rsidRPr="00BB5B23">
        <w:rPr>
          <w:lang w:val="en-US"/>
        </w:rPr>
        <w:t>Intravenous drips are used to deliver fluids and drugs to patients.</w:t>
      </w:r>
    </w:p>
    <w:p w:rsidR="008114B9" w:rsidRPr="00BB5B23" w:rsidRDefault="00F608F5" w:rsidP="008114B9">
      <w:pPr>
        <w:pStyle w:val="stemP2012"/>
        <w:jc w:val="center"/>
        <w:rPr>
          <w:lang w:val="en-US"/>
        </w:rPr>
      </w:pPr>
      <w:r w:rsidRPr="00BB5B23">
        <w:rPr>
          <w:noProof/>
          <w:lang w:val="en-US"/>
        </w:rPr>
        <w:drawing>
          <wp:inline distT="0" distB="0" distL="0" distR="0" wp14:anchorId="50248A76" wp14:editId="24E0B62C">
            <wp:extent cx="2441300" cy="3061854"/>
            <wp:effectExtent l="0" t="0" r="0" b="5715"/>
            <wp:docPr id="10" name="Picture 0" descr="Drip_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p_rate.jpg"/>
                    <pic:cNvPicPr/>
                  </pic:nvPicPr>
                  <pic:blipFill>
                    <a:blip r:embed="rId39" cstate="print"/>
                    <a:stretch>
                      <a:fillRect/>
                    </a:stretch>
                  </pic:blipFill>
                  <pic:spPr>
                    <a:xfrm>
                      <a:off x="0" y="0"/>
                      <a:ext cx="2443073" cy="3064078"/>
                    </a:xfrm>
                    <a:prstGeom prst="rect">
                      <a:avLst/>
                    </a:prstGeom>
                    <a:ln>
                      <a:noFill/>
                    </a:ln>
                  </pic:spPr>
                </pic:pic>
              </a:graphicData>
            </a:graphic>
          </wp:inline>
        </w:drawing>
      </w:r>
    </w:p>
    <w:p w:rsidR="008114B9" w:rsidRPr="00BB5B23" w:rsidRDefault="008114B9" w:rsidP="008114B9">
      <w:pPr>
        <w:pStyle w:val="stemP2012"/>
        <w:rPr>
          <w:lang w:val="en-US"/>
        </w:rPr>
      </w:pPr>
      <w:r w:rsidRPr="00BB5B23">
        <w:rPr>
          <w:lang w:val="en-US"/>
        </w:rPr>
        <w:t xml:space="preserve">Nurses need to calculate the drip rate, </w:t>
      </w:r>
      <w:r w:rsidRPr="00BB5B23">
        <w:rPr>
          <w:i/>
          <w:lang w:val="en-US"/>
        </w:rPr>
        <w:t>D</w:t>
      </w:r>
      <w:r w:rsidRPr="00BB5B23">
        <w:rPr>
          <w:lang w:val="en-US"/>
        </w:rPr>
        <w:t>, in drops per minute for intravenous drips.</w:t>
      </w:r>
    </w:p>
    <w:p w:rsidR="008114B9" w:rsidRPr="00BB5B23" w:rsidRDefault="008114B9" w:rsidP="008114B9">
      <w:pPr>
        <w:pStyle w:val="stemP2012"/>
        <w:rPr>
          <w:lang w:val="en-US"/>
        </w:rPr>
      </w:pPr>
      <w:r w:rsidRPr="00BB5B23">
        <w:rPr>
          <w:lang w:val="en-US"/>
        </w:rPr>
        <w:t>They use the formula</w:t>
      </w:r>
      <w:r w:rsidRPr="00BB5B23">
        <w:rPr>
          <w:sz w:val="28"/>
          <w:szCs w:val="28"/>
          <w:lang w:val="en-US"/>
        </w:rPr>
        <w:t xml:space="preserve"> </w:t>
      </w:r>
      <m:oMath>
        <m:r>
          <m:rPr>
            <m:nor/>
          </m:rPr>
          <w:rPr>
            <w:i/>
            <w:sz w:val="24"/>
            <w:szCs w:val="24"/>
            <w:lang w:val="en-US"/>
          </w:rPr>
          <m:t>D</m:t>
        </m:r>
        <m:r>
          <m:rPr>
            <m:nor/>
          </m:rPr>
          <w:rPr>
            <w:rFonts w:ascii="Cambria Math"/>
            <w:sz w:val="28"/>
            <w:szCs w:val="28"/>
            <w:lang w:val="en-US"/>
          </w:rPr>
          <m:t xml:space="preserve"> </m:t>
        </m:r>
        <m:r>
          <m:rPr>
            <m:nor/>
          </m:rPr>
          <w:rPr>
            <w:sz w:val="28"/>
            <w:szCs w:val="28"/>
            <w:lang w:val="en-US"/>
          </w:rPr>
          <m:t>=</m:t>
        </m:r>
        <m:f>
          <m:fPr>
            <m:ctrlPr>
              <w:rPr>
                <w:rFonts w:ascii="Cambria Math" w:hAnsi="Cambria Math"/>
                <w:i/>
                <w:sz w:val="28"/>
                <w:szCs w:val="28"/>
                <w:lang w:val="en-US"/>
              </w:rPr>
            </m:ctrlPr>
          </m:fPr>
          <m:num>
            <m:r>
              <m:rPr>
                <m:nor/>
              </m:rPr>
              <w:rPr>
                <w:i/>
                <w:sz w:val="28"/>
                <w:szCs w:val="28"/>
                <w:lang w:val="en-US"/>
              </w:rPr>
              <m:t>dv</m:t>
            </m:r>
          </m:num>
          <m:den>
            <m:r>
              <m:rPr>
                <m:nor/>
              </m:rPr>
              <w:rPr>
                <w:sz w:val="28"/>
                <w:szCs w:val="28"/>
                <w:lang w:val="en-US"/>
              </w:rPr>
              <m:t>60</m:t>
            </m:r>
            <m:r>
              <m:rPr>
                <m:nor/>
              </m:rPr>
              <w:rPr>
                <w:i/>
                <w:sz w:val="28"/>
                <w:szCs w:val="28"/>
                <w:lang w:val="en-US"/>
              </w:rPr>
              <m:t>n</m:t>
            </m:r>
          </m:den>
        </m:f>
      </m:oMath>
      <w:r w:rsidRPr="00BB5B23">
        <w:rPr>
          <w:lang w:val="en-US"/>
        </w:rPr>
        <w:t xml:space="preserve">  where</w:t>
      </w:r>
    </w:p>
    <w:p w:rsidR="008114B9" w:rsidRPr="00BB5B23" w:rsidRDefault="008114B9" w:rsidP="008114B9">
      <w:pPr>
        <w:pStyle w:val="stemP2012"/>
        <w:rPr>
          <w:lang w:val="en-US"/>
        </w:rPr>
      </w:pPr>
      <w:r w:rsidRPr="00BB5B23">
        <w:rPr>
          <w:i/>
          <w:lang w:val="en-US"/>
        </w:rPr>
        <w:tab/>
        <w:t>d</w:t>
      </w:r>
      <w:r w:rsidRPr="00BB5B23">
        <w:rPr>
          <w:lang w:val="en-US"/>
        </w:rPr>
        <w:t xml:space="preserve"> is the drop factor measured in drops per milliliter (mL)</w:t>
      </w:r>
    </w:p>
    <w:p w:rsidR="008114B9" w:rsidRPr="00BB5B23" w:rsidRDefault="008114B9" w:rsidP="008114B9">
      <w:pPr>
        <w:pStyle w:val="stemP2012"/>
        <w:rPr>
          <w:lang w:val="en-US"/>
        </w:rPr>
      </w:pPr>
      <w:r w:rsidRPr="00BB5B23">
        <w:rPr>
          <w:i/>
          <w:lang w:val="en-US"/>
        </w:rPr>
        <w:tab/>
        <w:t>v</w:t>
      </w:r>
      <w:r w:rsidRPr="00BB5B23">
        <w:rPr>
          <w:lang w:val="en-US"/>
        </w:rPr>
        <w:t xml:space="preserve"> is the volume in mL of the intravenous drip</w:t>
      </w:r>
    </w:p>
    <w:p w:rsidR="008114B9" w:rsidRPr="00BB5B23" w:rsidRDefault="008114B9" w:rsidP="008114B9">
      <w:pPr>
        <w:pStyle w:val="stemP2012"/>
        <w:rPr>
          <w:lang w:val="en-US"/>
        </w:rPr>
      </w:pPr>
      <w:r w:rsidRPr="00BB5B23">
        <w:rPr>
          <w:i/>
          <w:lang w:val="en-US"/>
        </w:rPr>
        <w:tab/>
        <w:t>n</w:t>
      </w:r>
      <w:r w:rsidRPr="00BB5B23">
        <w:rPr>
          <w:lang w:val="en-US"/>
        </w:rPr>
        <w:t xml:space="preserve"> is the number of hours the intravenous drip is required to run.</w:t>
      </w:r>
    </w:p>
    <w:p w:rsidR="008114B9" w:rsidRPr="00BB5B23" w:rsidRDefault="008114B9" w:rsidP="008114B9">
      <w:pPr>
        <w:pStyle w:val="Heading2TOPpageP2012"/>
        <w:numPr>
          <w:ilvl w:val="0"/>
          <w:numId w:val="0"/>
        </w:numPr>
        <w:rPr>
          <w:lang w:val="en-US"/>
        </w:rPr>
      </w:pPr>
      <w:r w:rsidRPr="00BB5B23">
        <w:rPr>
          <w:lang w:val="en-US"/>
        </w:rPr>
        <w:t xml:space="preserve">Question </w:t>
      </w:r>
      <w:r w:rsidR="00006F5F">
        <w:rPr>
          <w:lang w:val="en-US"/>
        </w:rPr>
        <w:t>1</w:t>
      </w:r>
      <w:r w:rsidRPr="00BB5B23">
        <w:rPr>
          <w:lang w:val="en-US"/>
        </w:rPr>
        <w:t>: DRIP RATE</w:t>
      </w:r>
      <w:r w:rsidRPr="00BB5B23">
        <w:rPr>
          <w:lang w:val="en-US"/>
        </w:rPr>
        <w:tab/>
      </w:r>
      <w:r w:rsidRPr="00BB5B23">
        <w:rPr>
          <w:rStyle w:val="ItemLabelP2012"/>
          <w:lang w:val="en-US"/>
        </w:rPr>
        <w:t xml:space="preserve">PM903Q01 – </w:t>
      </w:r>
      <w:r w:rsidRPr="00BB5B23">
        <w:rPr>
          <w:rStyle w:val="ItemCodesP2012"/>
          <w:lang w:val="en-US"/>
        </w:rPr>
        <w:t>0129</w:t>
      </w:r>
    </w:p>
    <w:p w:rsidR="008114B9" w:rsidRPr="00BB5B23" w:rsidRDefault="008114B9" w:rsidP="008114B9">
      <w:pPr>
        <w:pStyle w:val="stemP2012"/>
        <w:rPr>
          <w:lang w:val="en-US"/>
        </w:rPr>
      </w:pPr>
      <w:r w:rsidRPr="00BB5B23">
        <w:rPr>
          <w:lang w:val="en-US"/>
        </w:rPr>
        <w:t>A nurse wants to double the time an intravenous drip runs for.</w:t>
      </w:r>
    </w:p>
    <w:p w:rsidR="008114B9" w:rsidRPr="00BB5B23" w:rsidRDefault="008114B9" w:rsidP="008114B9">
      <w:pPr>
        <w:pStyle w:val="stemP2012"/>
        <w:rPr>
          <w:lang w:val="en-US"/>
        </w:rPr>
      </w:pPr>
      <w:r w:rsidRPr="00BB5B23">
        <w:rPr>
          <w:lang w:val="en-US"/>
        </w:rPr>
        <w:t xml:space="preserve">Describe precisely how </w:t>
      </w:r>
      <w:r w:rsidRPr="00BB5B23">
        <w:rPr>
          <w:i/>
          <w:lang w:val="en-US"/>
        </w:rPr>
        <w:t>D</w:t>
      </w:r>
      <w:r w:rsidRPr="00BB5B23">
        <w:rPr>
          <w:lang w:val="en-US"/>
        </w:rPr>
        <w:t xml:space="preserve"> changes if </w:t>
      </w:r>
      <w:r w:rsidRPr="00BB5B23">
        <w:rPr>
          <w:i/>
          <w:lang w:val="en-US"/>
        </w:rPr>
        <w:t>n</w:t>
      </w:r>
      <w:r w:rsidRPr="00BB5B23">
        <w:rPr>
          <w:lang w:val="en-US"/>
        </w:rPr>
        <w:t xml:space="preserve"> is </w:t>
      </w:r>
      <w:r w:rsidRPr="00BB5B23">
        <w:rPr>
          <w:b/>
          <w:lang w:val="en-US"/>
        </w:rPr>
        <w:t>doubled</w:t>
      </w:r>
      <w:r w:rsidRPr="00BB5B23">
        <w:rPr>
          <w:lang w:val="en-US"/>
        </w:rPr>
        <w:t xml:space="preserve"> but </w:t>
      </w:r>
      <w:r w:rsidRPr="00BB5B23">
        <w:rPr>
          <w:i/>
          <w:lang w:val="en-US"/>
        </w:rPr>
        <w:t>d</w:t>
      </w:r>
      <w:r w:rsidRPr="00BB5B23">
        <w:rPr>
          <w:lang w:val="en-US"/>
        </w:rPr>
        <w:t xml:space="preserve"> and </w:t>
      </w:r>
      <w:r w:rsidRPr="00BB5B23">
        <w:rPr>
          <w:i/>
          <w:lang w:val="en-US"/>
        </w:rPr>
        <w:t>v</w:t>
      </w:r>
      <w:r w:rsidRPr="00BB5B23">
        <w:rPr>
          <w:lang w:val="en-US"/>
        </w:rPr>
        <w:t xml:space="preserve"> do not change.</w:t>
      </w:r>
    </w:p>
    <w:p w:rsidR="008114B9" w:rsidRPr="00BB5B23" w:rsidRDefault="008114B9" w:rsidP="008114B9">
      <w:pPr>
        <w:pStyle w:val="lineP2012"/>
        <w:rPr>
          <w:lang w:val="en-US"/>
        </w:rPr>
      </w:pPr>
      <w:r w:rsidRPr="00BB5B23">
        <w:rPr>
          <w:lang w:val="en-US"/>
        </w:rPr>
        <w:tab/>
      </w:r>
    </w:p>
    <w:p w:rsidR="008114B9" w:rsidRPr="00BB5B23" w:rsidRDefault="008114B9" w:rsidP="008114B9">
      <w:pPr>
        <w:pStyle w:val="lineP2012"/>
        <w:rPr>
          <w:lang w:val="en-US"/>
        </w:rPr>
      </w:pPr>
      <w:r w:rsidRPr="00BB5B23">
        <w:rPr>
          <w:lang w:val="en-US"/>
        </w:rPr>
        <w:tab/>
      </w:r>
    </w:p>
    <w:p w:rsidR="008114B9" w:rsidRPr="00BB5B23" w:rsidRDefault="008114B9" w:rsidP="008114B9">
      <w:pPr>
        <w:pStyle w:val="lineP2012"/>
        <w:rPr>
          <w:lang w:val="en-US"/>
        </w:rPr>
      </w:pPr>
      <w:r w:rsidRPr="00BB5B23">
        <w:rPr>
          <w:lang w:val="en-US"/>
        </w:rPr>
        <w:tab/>
      </w:r>
    </w:p>
    <w:p w:rsidR="008114B9" w:rsidRPr="00BB5B23" w:rsidRDefault="00695F8F" w:rsidP="008114B9">
      <w:pPr>
        <w:pStyle w:val="Heading2NPB40ptbeforeP2012"/>
        <w:tabs>
          <w:tab w:val="clear" w:pos="360"/>
        </w:tabs>
      </w:pPr>
      <w:r w:rsidRPr="00BB5B23">
        <w:t>Question 3</w:t>
      </w:r>
      <w:r w:rsidR="008114B9" w:rsidRPr="00BB5B23">
        <w:t>: DRIP RATE</w:t>
      </w:r>
      <w:r w:rsidR="008114B9" w:rsidRPr="00BB5B23">
        <w:tab/>
      </w:r>
      <w:r w:rsidR="008114B9" w:rsidRPr="00BB5B23">
        <w:rPr>
          <w:rStyle w:val="ItemLabelP2012"/>
          <w:lang w:val="en-US"/>
        </w:rPr>
        <w:t xml:space="preserve">PM903Q03 – </w:t>
      </w:r>
      <w:r w:rsidR="008114B9" w:rsidRPr="00BB5B23">
        <w:rPr>
          <w:rStyle w:val="ItemCodesP2012"/>
          <w:lang w:val="en-US"/>
        </w:rPr>
        <w:t>019</w:t>
      </w:r>
    </w:p>
    <w:p w:rsidR="008114B9" w:rsidRPr="00BB5B23" w:rsidRDefault="008114B9" w:rsidP="008114B9">
      <w:pPr>
        <w:pStyle w:val="stemP2012"/>
        <w:ind w:right="-325"/>
        <w:rPr>
          <w:lang w:val="en-US"/>
        </w:rPr>
      </w:pPr>
      <w:r w:rsidRPr="00BB5B23">
        <w:rPr>
          <w:lang w:val="en-US"/>
        </w:rPr>
        <w:t xml:space="preserve">Nurses also need to calculate the volume of the intravenous drip, </w:t>
      </w:r>
      <w:r w:rsidRPr="00BB5B23">
        <w:rPr>
          <w:i/>
          <w:lang w:val="en-US"/>
        </w:rPr>
        <w:t>v</w:t>
      </w:r>
      <w:r w:rsidRPr="00BB5B23">
        <w:rPr>
          <w:lang w:val="en-US"/>
        </w:rPr>
        <w:t xml:space="preserve">, from the drip rate, </w:t>
      </w:r>
      <w:r w:rsidRPr="00BB5B23">
        <w:rPr>
          <w:i/>
          <w:lang w:val="en-US"/>
        </w:rPr>
        <w:t>D</w:t>
      </w:r>
      <w:r w:rsidRPr="00BB5B23">
        <w:rPr>
          <w:lang w:val="en-US"/>
        </w:rPr>
        <w:t>.</w:t>
      </w:r>
    </w:p>
    <w:p w:rsidR="008114B9" w:rsidRPr="00BB5B23" w:rsidRDefault="008114B9" w:rsidP="008114B9">
      <w:pPr>
        <w:pStyle w:val="stemP2012"/>
        <w:rPr>
          <w:lang w:val="en-US"/>
        </w:rPr>
      </w:pPr>
      <w:r w:rsidRPr="00BB5B23">
        <w:rPr>
          <w:lang w:val="en-US"/>
        </w:rPr>
        <w:t>An intravenous drip with a drip rate of 50 drops per minute has to be given to a patient for 3 hours. For this intravenous drip the drop factor is 25 drops per milliliter.</w:t>
      </w:r>
    </w:p>
    <w:p w:rsidR="008114B9" w:rsidRPr="00BB5B23" w:rsidRDefault="008114B9" w:rsidP="008114B9">
      <w:pPr>
        <w:pStyle w:val="stemP2012"/>
        <w:rPr>
          <w:lang w:val="en-US"/>
        </w:rPr>
      </w:pPr>
      <w:r w:rsidRPr="00BB5B23">
        <w:rPr>
          <w:lang w:val="en-US"/>
        </w:rPr>
        <w:t>What is the volume in mL of the intravenous drip?</w:t>
      </w:r>
    </w:p>
    <w:p w:rsidR="008114B9" w:rsidRPr="00BB5B23" w:rsidRDefault="008114B9" w:rsidP="008114B9">
      <w:pPr>
        <w:pStyle w:val="stemP2012"/>
        <w:rPr>
          <w:lang w:val="en-US"/>
        </w:rPr>
      </w:pPr>
    </w:p>
    <w:p w:rsidR="008114B9" w:rsidRPr="00BB5B23" w:rsidRDefault="008114B9" w:rsidP="008114B9">
      <w:pPr>
        <w:pStyle w:val="stemP2012"/>
        <w:rPr>
          <w:lang w:val="en-US"/>
        </w:rPr>
      </w:pPr>
    </w:p>
    <w:p w:rsidR="008114B9" w:rsidRPr="00BB5B23" w:rsidRDefault="008114B9" w:rsidP="008114B9">
      <w:pPr>
        <w:pStyle w:val="stemP2012"/>
        <w:rPr>
          <w:lang w:val="en-US"/>
        </w:rPr>
      </w:pPr>
    </w:p>
    <w:p w:rsidR="008114B9" w:rsidRPr="00BB5B23" w:rsidRDefault="008114B9" w:rsidP="008114B9">
      <w:pPr>
        <w:pStyle w:val="halflineP2012"/>
        <w:tabs>
          <w:tab w:val="clear" w:pos="3969"/>
          <w:tab w:val="left" w:leader="dot" w:pos="4680"/>
        </w:tabs>
      </w:pPr>
      <w:r w:rsidRPr="00BB5B23">
        <w:t xml:space="preserve">Volume of the intravenous drip: </w:t>
      </w:r>
      <w:r w:rsidRPr="00BB5B23">
        <w:tab/>
        <w:t xml:space="preserve"> mL</w:t>
      </w:r>
    </w:p>
    <w:p w:rsidR="008114B9" w:rsidRPr="00BB5B23" w:rsidRDefault="008114B9" w:rsidP="008114B9">
      <w:pPr>
        <w:pStyle w:val="ScoreP2012"/>
        <w:rPr>
          <w:lang w:val="en-US"/>
        </w:rPr>
      </w:pPr>
    </w:p>
    <w:p w:rsidR="008114B9" w:rsidRPr="00BB5B23" w:rsidRDefault="008114B9" w:rsidP="008114B9">
      <w:pPr>
        <w:pStyle w:val="UNITheadingP2012"/>
        <w:ind w:right="-687"/>
        <w:rPr>
          <w:lang w:val="en-US"/>
        </w:rPr>
      </w:pPr>
      <w:bookmarkStart w:id="18" w:name="_Toc366246015"/>
      <w:r w:rsidRPr="00BB5B23">
        <w:rPr>
          <w:lang w:val="en-US"/>
        </w:rPr>
        <w:t>REVOLVING DOOR</w:t>
      </w:r>
      <w:bookmarkEnd w:id="18"/>
    </w:p>
    <w:p w:rsidR="00576F58" w:rsidRPr="00BB5B23" w:rsidRDefault="008114B9" w:rsidP="008114B9">
      <w:pPr>
        <w:pStyle w:val="stemP2012"/>
        <w:rPr>
          <w:lang w:val="en-US"/>
        </w:rPr>
      </w:pPr>
      <w:r w:rsidRPr="00BB5B23">
        <w:rPr>
          <w:lang w:val="en-US"/>
        </w:rPr>
        <w:t xml:space="preserve">A revolving door includes three wings which rotate within a circular space. </w:t>
      </w:r>
      <w:r w:rsidRPr="00BB5B23">
        <w:rPr>
          <w:lang w:val="en-US"/>
        </w:rPr>
        <w:br/>
        <w:t>The inside diameter of this space is 2 meters (200 centimeters). The three door wings divide the space into three equal sectors. The plan below shows the door wings in three different positions viewed from the top.</w:t>
      </w:r>
    </w:p>
    <w:p w:rsidR="008114B9" w:rsidRPr="00BB5B23" w:rsidRDefault="008114B9" w:rsidP="008114B9">
      <w:pPr>
        <w:pStyle w:val="stemP2012"/>
        <w:rPr>
          <w:lang w:val="en-US"/>
        </w:rPr>
      </w:pPr>
      <w:r w:rsidRPr="00BB5B23">
        <w:rPr>
          <w:noProof/>
          <w:lang w:val="en-US"/>
        </w:rPr>
        <mc:AlternateContent>
          <mc:Choice Requires="wpg">
            <w:drawing>
              <wp:anchor distT="0" distB="0" distL="114300" distR="114300" simplePos="0" relativeHeight="251667456" behindDoc="0" locked="0" layoutInCell="1" allowOverlap="1" wp14:anchorId="5BB97FA3" wp14:editId="76627F41">
                <wp:simplePos x="0" y="0"/>
                <wp:positionH relativeFrom="column">
                  <wp:posOffset>175260</wp:posOffset>
                </wp:positionH>
                <wp:positionV relativeFrom="paragraph">
                  <wp:posOffset>99060</wp:posOffset>
                </wp:positionV>
                <wp:extent cx="5076190" cy="2266950"/>
                <wp:effectExtent l="11430" t="127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2266950"/>
                          <a:chOff x="2073" y="3512"/>
                          <a:chExt cx="7994" cy="3570"/>
                        </a:xfrm>
                      </wpg:grpSpPr>
                      <wpg:grpSp>
                        <wpg:cNvPr id="13" name="Group 9"/>
                        <wpg:cNvGrpSpPr>
                          <a:grpSpLocks/>
                        </wpg:cNvGrpSpPr>
                        <wpg:grpSpPr bwMode="auto">
                          <a:xfrm>
                            <a:off x="5058" y="6000"/>
                            <a:ext cx="1128" cy="1082"/>
                            <a:chOff x="5022" y="6322"/>
                            <a:chExt cx="1128" cy="1082"/>
                          </a:xfrm>
                        </wpg:grpSpPr>
                        <wps:wsp>
                          <wps:cNvPr id="14" name="AutoShape 10"/>
                          <wps:cNvSpPr>
                            <a:spLocks noChangeArrowheads="1"/>
                          </wps:cNvSpPr>
                          <wps:spPr bwMode="auto">
                            <a:xfrm>
                              <a:off x="5079" y="6322"/>
                              <a:ext cx="195" cy="660"/>
                            </a:xfrm>
                            <a:prstGeom prst="downArrow">
                              <a:avLst>
                                <a:gd name="adj1" fmla="val 50000"/>
                                <a:gd name="adj2" fmla="val 84615"/>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wps:wsp>
                          <wps:cNvPr id="15" name="Text Box 11"/>
                          <wps:cNvSpPr txBox="1">
                            <a:spLocks noChangeArrowheads="1"/>
                          </wps:cNvSpPr>
                          <wps:spPr bwMode="auto">
                            <a:xfrm>
                              <a:off x="5022" y="7057"/>
                              <a:ext cx="1128"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Pr="007A7FAC" w:rsidRDefault="003217F3" w:rsidP="008114B9">
                                <w:pPr>
                                  <w:pStyle w:val="stemP2012"/>
                                  <w:rPr>
                                    <w:lang w:val="nb-NO"/>
                                  </w:rPr>
                                </w:pPr>
                                <w:r>
                                  <w:rPr>
                                    <w:lang w:val="nb-NO"/>
                                  </w:rPr>
                                  <w:t>Exit</w:t>
                                </w:r>
                              </w:p>
                            </w:txbxContent>
                          </wps:txbx>
                          <wps:bodyPr rot="0" vert="horz" wrap="square" lIns="0" tIns="0" rIns="0" bIns="0" anchor="t" anchorCtr="0" upright="1">
                            <a:noAutofit/>
                          </wps:bodyPr>
                        </wps:wsp>
                      </wpg:grpSp>
                      <wps:wsp>
                        <wps:cNvPr id="16" name="AutoShape 12"/>
                        <wps:cNvSpPr>
                          <a:spLocks noChangeArrowheads="1"/>
                        </wps:cNvSpPr>
                        <wps:spPr bwMode="auto">
                          <a:xfrm>
                            <a:off x="5136" y="3814"/>
                            <a:ext cx="195" cy="660"/>
                          </a:xfrm>
                          <a:prstGeom prst="downArrow">
                            <a:avLst>
                              <a:gd name="adj1" fmla="val 50000"/>
                              <a:gd name="adj2" fmla="val 84615"/>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wps:wsp>
                        <wps:cNvPr id="17" name="Text Box 13"/>
                        <wps:cNvSpPr txBox="1">
                          <a:spLocks noChangeArrowheads="1"/>
                        </wps:cNvSpPr>
                        <wps:spPr bwMode="auto">
                          <a:xfrm>
                            <a:off x="4869" y="3512"/>
                            <a:ext cx="1281"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Pr="00D75858" w:rsidRDefault="003217F3" w:rsidP="008114B9">
                              <w:pPr>
                                <w:pStyle w:val="stemP2012"/>
                                <w:rPr>
                                  <w:lang w:val="nb-NO"/>
                                </w:rPr>
                              </w:pPr>
                              <w:r>
                                <w:rPr>
                                  <w:lang w:val="nb-NO"/>
                                </w:rPr>
                                <w:t xml:space="preserve">Entrance </w:t>
                              </w:r>
                            </w:p>
                          </w:txbxContent>
                        </wps:txbx>
                        <wps:bodyPr rot="0" vert="horz" wrap="square" lIns="0" tIns="0" rIns="0" bIns="0" anchor="t" anchorCtr="0" upright="1">
                          <a:noAutofit/>
                        </wps:bodyPr>
                      </wps:wsp>
                      <wps:wsp>
                        <wps:cNvPr id="18" name="Text Box 14"/>
                        <wps:cNvSpPr txBox="1">
                          <a:spLocks noChangeArrowheads="1"/>
                        </wps:cNvSpPr>
                        <wps:spPr bwMode="auto">
                          <a:xfrm>
                            <a:off x="2304" y="6089"/>
                            <a:ext cx="1281"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CP2012"/>
                                <w:rPr>
                                  <w:lang w:val="nb-NO"/>
                                </w:rPr>
                              </w:pPr>
                              <w:r w:rsidRPr="006A76F8">
                                <w:t>200</w:t>
                              </w:r>
                              <w:r>
                                <w:rPr>
                                  <w:lang w:val="nb-NO"/>
                                </w:rPr>
                                <w:t xml:space="preserve"> </w:t>
                              </w:r>
                              <w:r>
                                <w:rPr>
                                  <w:lang w:val="nb-NO"/>
                                </w:rPr>
                                <w:t>cm</w:t>
                              </w:r>
                            </w:p>
                          </w:txbxContent>
                        </wps:txbx>
                        <wps:bodyPr rot="0" vert="horz" wrap="square" lIns="0" tIns="0" rIns="0" bIns="0" anchor="t" anchorCtr="0" upright="1">
                          <a:noAutofit/>
                        </wps:bodyPr>
                      </wps:wsp>
                      <wps:wsp>
                        <wps:cNvPr id="19" name="AutoShape 15"/>
                        <wps:cNvCnPr>
                          <a:cxnSpLocks noChangeShapeType="1"/>
                        </wps:cNvCnPr>
                        <wps:spPr bwMode="auto">
                          <a:xfrm>
                            <a:off x="2085" y="6055"/>
                            <a:ext cx="1701"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AutoShape 16"/>
                        <wps:cNvCnPr>
                          <a:cxnSpLocks noChangeShapeType="1"/>
                        </wps:cNvCnPr>
                        <wps:spPr bwMode="auto">
                          <a:xfrm>
                            <a:off x="2073" y="4757"/>
                            <a:ext cx="0" cy="142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 name="AutoShape 17"/>
                        <wps:cNvCnPr>
                          <a:cxnSpLocks noChangeShapeType="1"/>
                        </wps:cNvCnPr>
                        <wps:spPr bwMode="auto">
                          <a:xfrm>
                            <a:off x="3789" y="4757"/>
                            <a:ext cx="0" cy="142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Text Box 18"/>
                        <wps:cNvSpPr txBox="1">
                          <a:spLocks noChangeArrowheads="1"/>
                        </wps:cNvSpPr>
                        <wps:spPr bwMode="auto">
                          <a:xfrm>
                            <a:off x="8786" y="4430"/>
                            <a:ext cx="1281"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arial10CP2012"/>
                                <w:rPr>
                                  <w:lang w:val="nb-NO"/>
                                </w:rPr>
                              </w:pPr>
                              <w:r>
                                <w:t>Wings</w:t>
                              </w:r>
                            </w:p>
                          </w:txbxContent>
                        </wps:txbx>
                        <wps:bodyPr rot="0" vert="horz" wrap="square" lIns="0" tIns="0" rIns="0" bIns="0" anchor="t" anchorCtr="0" upright="1">
                          <a:noAutofit/>
                        </wps:bodyPr>
                      </wps:wsp>
                      <wps:wsp>
                        <wps:cNvPr id="23" name="AutoShape 19"/>
                        <wps:cNvCnPr>
                          <a:cxnSpLocks noChangeShapeType="1"/>
                        </wps:cNvCnPr>
                        <wps:spPr bwMode="auto">
                          <a:xfrm flipH="1">
                            <a:off x="7592" y="4585"/>
                            <a:ext cx="1509"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0"/>
                        <wps:cNvCnPr>
                          <a:cxnSpLocks noChangeShapeType="1"/>
                        </wps:cNvCnPr>
                        <wps:spPr bwMode="auto">
                          <a:xfrm flipH="1">
                            <a:off x="7350" y="4585"/>
                            <a:ext cx="1751" cy="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21"/>
                        <wps:cNvCnPr>
                          <a:cxnSpLocks noChangeShapeType="1"/>
                        </wps:cNvCnPr>
                        <wps:spPr bwMode="auto">
                          <a:xfrm flipH="1">
                            <a:off x="8064" y="4585"/>
                            <a:ext cx="1037" cy="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91" style="position:absolute;margin-left:13.8pt;margin-top:7.8pt;width:399.7pt;height:178.5pt;z-index:251667456" coordorigin="2073,3512" coordsize="7994,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">
                <v:group id="Group 9" o:spid="_x0000_s1092" style="position:absolute;left:5058;top:6000;width:1128;height:1082" coordorigin="5022,6322" coordsize="1128,1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93" type="#_x0000_t67" style="position:absolute;left:5079;top:6322;width:19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VF8MA&#10;AADbAAAADwAAAGRycy9kb3ducmV2LnhtbERPS2vCQBC+C/0PyxS8SN0oJUiaVUqhag9FoqVeh+zk&#10;QbOzYXeN6b/vFgRv8/E9J9+MphMDOd9aVrCYJyCIS6tbrhV8nd6fViB8QNbYWSYFv+Rhs36Y5Jhp&#10;e+WChmOoRQxhn6GCJoQ+k9KXDRn0c9sTR66yzmCI0NVSO7zGcNPJZZKk0mDLsaHBnt4aKn+OF6Ng&#10;NqS7YM6Hj6p0Rfrdnc6fxXan1PRxfH0BEWgMd/HNvddx/jP8/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9VF8MAAADbAAAADwAAAAAAAAAAAAAAAACYAgAAZHJzL2Rv&#10;d25yZXYueG1sUEsFBgAAAAAEAAQA9QAAAIgDAAAAAA==&#10;" strokecolor="#a5a5a5"/>
                  <v:shape id="_x0000_s1094" type="#_x0000_t202" style="position:absolute;left:5022;top:7057;width:1128;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3217F3" w:rsidRPr="007A7FAC" w:rsidRDefault="003217F3" w:rsidP="008114B9">
                          <w:pPr>
                            <w:pStyle w:val="stemP2012"/>
                            <w:rPr>
                              <w:lang w:val="nb-NO"/>
                            </w:rPr>
                          </w:pPr>
                          <w:r>
                            <w:rPr>
                              <w:lang w:val="nb-NO"/>
                            </w:rPr>
                            <w:t>Exit</w:t>
                          </w:r>
                        </w:p>
                      </w:txbxContent>
                    </v:textbox>
                  </v:shape>
                </v:group>
                <v:shape id="AutoShape 12" o:spid="_x0000_s1095" type="#_x0000_t67" style="position:absolute;left:5136;top:3814;width:19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u+8IA&#10;AADbAAAADwAAAGRycy9kb3ducmV2LnhtbERPTWvCQBC9C/0PyxR6Ed3YQ5DUVURobQ8iiVKvQ3ZM&#10;gtnZsLvG9N93BcHbPN7nLFaDaUVPzjeWFcymCQji0uqGKwXHw+dkDsIHZI2tZVLwRx5Wy5fRAjNt&#10;b5xTX4RKxBD2GSqoQ+gyKX1Zk0E/tR1x5M7WGQwRukpqh7cYblr5niSpNNhwbKixo01N5aW4GgXj&#10;Pt0Gc9r/nEuXp7/t4bTLv7ZKvb0O6w8QgYbwFD/c3zrOT+H+Szx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W77wgAAANsAAAAPAAAAAAAAAAAAAAAAAJgCAABkcnMvZG93&#10;bnJldi54bWxQSwUGAAAAAAQABAD1AAAAhwMAAAAA&#10;" strokecolor="#a5a5a5"/>
                <v:shape id="Text Box 13" o:spid="_x0000_s1096" type="#_x0000_t202" style="position:absolute;left:4869;top:3512;width:1281;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3217F3" w:rsidRPr="00D75858" w:rsidRDefault="003217F3" w:rsidP="008114B9">
                        <w:pPr>
                          <w:pStyle w:val="stemP2012"/>
                          <w:rPr>
                            <w:lang w:val="nb-NO"/>
                          </w:rPr>
                        </w:pPr>
                        <w:r>
                          <w:rPr>
                            <w:lang w:val="nb-NO"/>
                          </w:rPr>
                          <w:t xml:space="preserve">Entrance </w:t>
                        </w:r>
                      </w:p>
                    </w:txbxContent>
                  </v:textbox>
                </v:shape>
                <v:shape id="Text Box 14" o:spid="_x0000_s1097" type="#_x0000_t202" style="position:absolute;left:2304;top:6089;width:1281;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3217F3" w:rsidRDefault="003217F3" w:rsidP="008114B9">
                        <w:pPr>
                          <w:pStyle w:val="arial10CP2012"/>
                          <w:rPr>
                            <w:lang w:val="nb-NO"/>
                          </w:rPr>
                        </w:pPr>
                        <w:r w:rsidRPr="006A76F8">
                          <w:t>200</w:t>
                        </w:r>
                        <w:r>
                          <w:rPr>
                            <w:lang w:val="nb-NO"/>
                          </w:rPr>
                          <w:t xml:space="preserve"> </w:t>
                        </w:r>
                        <w:r>
                          <w:rPr>
                            <w:lang w:val="nb-NO"/>
                          </w:rPr>
                          <w:t>cm</w:t>
                        </w:r>
                      </w:p>
                    </w:txbxContent>
                  </v:textbox>
                </v:shape>
                <v:shape id="AutoShape 15" o:spid="_x0000_s1098" type="#_x0000_t32" style="position:absolute;left:2085;top:6055;width:1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eWMEAAADbAAAADwAAAGRycy9kb3ducmV2LnhtbERPTYvCMBC9C/sfwgh701TBRatRZHFx&#10;QVSs9j40Y1tsJqXJavXXbwTB2zze58wWranElRpXWlYw6EcgiDOrS84VnI4/vTEI55E1VpZJwZ0c&#10;LOYfnRnG2t74QNfE5yKEsItRQeF9HUvpsoIMur6tiQN3to1BH2CTS93gLYSbSg6j6EsaLDk0FFjT&#10;d0HZJfkzCh7bNR23eH7sV0m624zWg9EuTZX67LbLKQhPrX+LX+5fHeZP4PlLO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d5YwQAAANsAAAAPAAAAAAAAAAAAAAAA&#10;AKECAABkcnMvZG93bnJldi54bWxQSwUGAAAAAAQABAD5AAAAjwMAAAAA&#10;">
                  <v:stroke startarrow="block" endarrow="block"/>
                </v:shape>
                <v:shape id="AutoShape 16" o:spid="_x0000_s1099" type="#_x0000_t32" style="position:absolute;left:2073;top:4757;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Ne1sIAAADbAAAADwAAAGRycy9kb3ducmV2LnhtbERPXWvCMBR9H/gfwhX2MjTVMZFqFBGE&#10;jTE2neDrpbk2pc1NaGLt/PXmYeDj4Xwv171tREdtqBwrmIwzEMSF0xWXCo6/u9EcRIjIGhvHpOCP&#10;AqxXg6cl5tpdeU/dIZYihXDIUYGJ0edShsKQxTB2njhxZ9dajAm2pdQtXlO4beQ0y2bSYsWpwaCn&#10;raGiPlysgrqrv/c/b8G/XG40+/Tm6+P1pJV6HvabBYhIfXyI/93vWsE0rU9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Ne1sIAAADbAAAADwAAAAAAAAAAAAAA&#10;AAChAgAAZHJzL2Rvd25yZXYueG1sUEsFBgAAAAAEAAQA+QAAAJADAAAAAA==&#10;">
                  <v:stroke dashstyle="dash"/>
                </v:shape>
                <v:shape id="AutoShape 17" o:spid="_x0000_s1100" type="#_x0000_t32" style="position:absolute;left:3789;top:4757;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7TcUAAADbAAAADwAAAGRycy9kb3ducmV2LnhtbESP3WoCMRSE7wu+QziCN0WzWiqyNYoI&#10;hYqU+lPo7WFzull2cxI2cV379E2h4OUwM98wy3VvG9FRGyrHCqaTDARx4XTFpYLP8+t4ASJEZI2N&#10;Y1JwowDr1eBhibl2Vz5Sd4qlSBAOOSowMfpcylAYshgmzhMn79u1FmOSbSl1i9cEt42cZdlcWqw4&#10;LRj0tDVU1KeLVVB39cfx8Bz84+WH5ntv3ndPX1qp0bDfvICI1Md7+L/9phXMpvD3Jf0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7TcUAAADbAAAADwAAAAAAAAAA&#10;AAAAAAChAgAAZHJzL2Rvd25yZXYueG1sUEsFBgAAAAAEAAQA+QAAAJMDAAAAAA==&#10;">
                  <v:stroke dashstyle="dash"/>
                </v:shape>
                <v:shape id="Text Box 18" o:spid="_x0000_s1101" type="#_x0000_t202" style="position:absolute;left:8786;top:4430;width:1281;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3217F3" w:rsidRDefault="003217F3" w:rsidP="008114B9">
                        <w:pPr>
                          <w:pStyle w:val="arial10CP2012"/>
                          <w:rPr>
                            <w:lang w:val="nb-NO"/>
                          </w:rPr>
                        </w:pPr>
                        <w:r>
                          <w:t>Wings</w:t>
                        </w:r>
                      </w:p>
                    </w:txbxContent>
                  </v:textbox>
                </v:shape>
                <v:shape id="AutoShape 19" o:spid="_x0000_s1102" type="#_x0000_t32" style="position:absolute;left:7592;top:4585;width:1509;height:1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0" o:spid="_x0000_s1103" type="#_x0000_t32" style="position:absolute;left:7350;top:4585;width:1751;height:8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1" o:spid="_x0000_s1104" type="#_x0000_t32" style="position:absolute;left:8064;top:4585;width:1037;height: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group>
            </w:pict>
          </mc:Fallback>
        </mc:AlternateContent>
      </w:r>
    </w:p>
    <w:p w:rsidR="008114B9" w:rsidRPr="00BB5B23" w:rsidRDefault="008114B9" w:rsidP="008114B9">
      <w:pPr>
        <w:pStyle w:val="stemP2012"/>
        <w:rPr>
          <w:lang w:val="en-US"/>
        </w:rPr>
      </w:pPr>
    </w:p>
    <w:p w:rsidR="008114B9" w:rsidRPr="00BB5B23" w:rsidRDefault="008114B9" w:rsidP="008114B9">
      <w:pPr>
        <w:pStyle w:val="stemP2012"/>
        <w:rPr>
          <w:rFonts w:cs="Times"/>
          <w:lang w:val="en-US"/>
        </w:rPr>
      </w:pPr>
      <w:r w:rsidRPr="00BB5B23">
        <w:rPr>
          <w:rFonts w:cs="Times"/>
          <w:noProof/>
          <w:lang w:val="en-US"/>
        </w:rPr>
        <w:drawing>
          <wp:inline distT="0" distB="0" distL="0" distR="0" wp14:anchorId="3BB8E829" wp14:editId="3FAF3700">
            <wp:extent cx="4248150" cy="1095375"/>
            <wp:effectExtent l="19050" t="0" r="0" b="0"/>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b="17266"/>
                    <a:stretch>
                      <a:fillRect/>
                    </a:stretch>
                  </pic:blipFill>
                  <pic:spPr bwMode="auto">
                    <a:xfrm>
                      <a:off x="0" y="0"/>
                      <a:ext cx="4248150" cy="1095375"/>
                    </a:xfrm>
                    <a:prstGeom prst="rect">
                      <a:avLst/>
                    </a:prstGeom>
                    <a:noFill/>
                    <a:ln w="9525">
                      <a:noFill/>
                      <a:miter lim="800000"/>
                      <a:headEnd/>
                      <a:tailEnd/>
                    </a:ln>
                  </pic:spPr>
                </pic:pic>
              </a:graphicData>
            </a:graphic>
          </wp:inline>
        </w:drawing>
      </w:r>
    </w:p>
    <w:p w:rsidR="008114B9" w:rsidRPr="00BB5B23" w:rsidRDefault="008114B9" w:rsidP="008114B9">
      <w:pPr>
        <w:pStyle w:val="stemP2012"/>
        <w:rPr>
          <w:rFonts w:cs="Times"/>
          <w:lang w:val="en-US"/>
        </w:rPr>
      </w:pPr>
    </w:p>
    <w:p w:rsidR="008114B9" w:rsidRPr="00BB5B23" w:rsidRDefault="008114B9" w:rsidP="008114B9">
      <w:pPr>
        <w:pStyle w:val="stemP2012"/>
        <w:rPr>
          <w:rFonts w:cs="Times"/>
          <w:lang w:val="en-US"/>
        </w:rPr>
      </w:pPr>
    </w:p>
    <w:p w:rsidR="008114B9" w:rsidRPr="00BB5B23" w:rsidRDefault="00695F8F" w:rsidP="008114B9">
      <w:pPr>
        <w:pStyle w:val="Heading2NPB40ptbeforeP2012"/>
        <w:tabs>
          <w:tab w:val="clear" w:pos="360"/>
        </w:tabs>
      </w:pPr>
      <w:r w:rsidRPr="00BB5B23">
        <w:t>Question 1</w:t>
      </w:r>
      <w:r w:rsidR="008114B9" w:rsidRPr="00BB5B23">
        <w:t>: REVOLVING DOOR</w:t>
      </w:r>
      <w:r w:rsidR="008114B9" w:rsidRPr="00BB5B23">
        <w:tab/>
      </w:r>
      <w:r w:rsidR="008114B9" w:rsidRPr="00BB5B23">
        <w:rPr>
          <w:rStyle w:val="ItemLabelP2012"/>
          <w:lang w:val="en-US"/>
        </w:rPr>
        <w:t xml:space="preserve">PM995Q01 – </w:t>
      </w:r>
      <w:r w:rsidR="008114B9" w:rsidRPr="00BB5B23">
        <w:rPr>
          <w:rStyle w:val="ItemCodesP2012"/>
          <w:lang w:val="en-US"/>
        </w:rPr>
        <w:t>019</w:t>
      </w:r>
    </w:p>
    <w:p w:rsidR="008114B9" w:rsidRPr="00BB5B23" w:rsidRDefault="008114B9" w:rsidP="008114B9">
      <w:pPr>
        <w:pStyle w:val="stemP2012"/>
        <w:rPr>
          <w:lang w:val="en-US"/>
        </w:rPr>
      </w:pPr>
      <w:r w:rsidRPr="00BB5B23">
        <w:rPr>
          <w:lang w:val="en-US"/>
        </w:rPr>
        <w:t>What is the size in degrees of the angle formed by two door wings?</w:t>
      </w:r>
    </w:p>
    <w:p w:rsidR="008114B9" w:rsidRPr="00BB5B23" w:rsidRDefault="008114B9" w:rsidP="008114B9">
      <w:pPr>
        <w:pStyle w:val="halflineP2012"/>
      </w:pPr>
      <w:r w:rsidRPr="00BB5B23">
        <w:t xml:space="preserve">Size of the angle: </w:t>
      </w:r>
      <w:r w:rsidRPr="00BB5B23">
        <w:tab/>
        <w:t>º</w:t>
      </w:r>
    </w:p>
    <w:p w:rsidR="009B0CA6" w:rsidRPr="00BB5B23" w:rsidRDefault="009B0CA6" w:rsidP="008224D9">
      <w:pPr>
        <w:pStyle w:val="ScoringLabelP2012"/>
        <w:rPr>
          <w:lang w:val="en-US"/>
        </w:rPr>
      </w:pPr>
    </w:p>
    <w:p w:rsidR="009B0CA6" w:rsidRPr="00BB5B23" w:rsidRDefault="009B0CA6" w:rsidP="008224D9">
      <w:pPr>
        <w:pStyle w:val="ScoringLabelP2012"/>
        <w:rPr>
          <w:lang w:val="en-US"/>
        </w:rPr>
      </w:pPr>
    </w:p>
    <w:p w:rsidR="009B0CA6" w:rsidRPr="00BB5B23" w:rsidRDefault="009B0CA6" w:rsidP="008224D9">
      <w:pPr>
        <w:pStyle w:val="ScoringLabelP2012"/>
        <w:rPr>
          <w:lang w:val="en-US"/>
        </w:rPr>
      </w:pPr>
    </w:p>
    <w:p w:rsidR="009B0CA6" w:rsidRPr="00BB5B23" w:rsidRDefault="009B0CA6" w:rsidP="008224D9">
      <w:pPr>
        <w:pStyle w:val="ScoringLabelP2012"/>
        <w:rPr>
          <w:lang w:val="en-US"/>
        </w:rPr>
      </w:pPr>
    </w:p>
    <w:p w:rsidR="009B0CA6" w:rsidRPr="00BB5B23" w:rsidRDefault="009B0CA6" w:rsidP="008224D9">
      <w:pPr>
        <w:pStyle w:val="ScoringLabelP2012"/>
        <w:rPr>
          <w:lang w:val="en-US"/>
        </w:rPr>
      </w:pPr>
    </w:p>
    <w:p w:rsidR="009B0CA6" w:rsidRPr="00BB5B23" w:rsidRDefault="009B0CA6" w:rsidP="008224D9">
      <w:pPr>
        <w:pStyle w:val="ScoringLabelP2012"/>
        <w:rPr>
          <w:lang w:val="en-US"/>
        </w:rPr>
      </w:pPr>
    </w:p>
    <w:p w:rsidR="009B0CA6" w:rsidRPr="00BB5B23" w:rsidRDefault="009B0CA6" w:rsidP="008224D9">
      <w:pPr>
        <w:pStyle w:val="ScoringLabelP2012"/>
        <w:rPr>
          <w:lang w:val="en-US"/>
        </w:rPr>
      </w:pPr>
    </w:p>
    <w:p w:rsidR="009B0CA6" w:rsidRPr="00BB5B23" w:rsidRDefault="009B0CA6" w:rsidP="008224D9">
      <w:pPr>
        <w:pStyle w:val="ScoringLabelP2012"/>
        <w:rPr>
          <w:lang w:val="en-US"/>
        </w:rPr>
      </w:pPr>
    </w:p>
    <w:p w:rsidR="009B0CA6" w:rsidRPr="00BB5B23" w:rsidRDefault="009B0CA6" w:rsidP="008224D9">
      <w:pPr>
        <w:pStyle w:val="ScoringLabelP2012"/>
        <w:rPr>
          <w:lang w:val="en-US"/>
        </w:rPr>
      </w:pPr>
    </w:p>
    <w:p w:rsidR="009B0CA6" w:rsidRPr="00BB5B23" w:rsidRDefault="009B0CA6" w:rsidP="008224D9">
      <w:pPr>
        <w:pStyle w:val="ScoringLabelP2012"/>
        <w:rPr>
          <w:lang w:val="en-US"/>
        </w:rPr>
      </w:pPr>
    </w:p>
    <w:p w:rsidR="008114B9" w:rsidRPr="00BB5B23" w:rsidRDefault="008114B9" w:rsidP="004B4B51">
      <w:pPr>
        <w:pStyle w:val="Heading2NPB40ptbeforeP2012"/>
        <w:tabs>
          <w:tab w:val="clear" w:pos="360"/>
          <w:tab w:val="left" w:pos="6480"/>
        </w:tabs>
        <w:spacing w:before="120"/>
      </w:pPr>
      <w:r w:rsidRPr="00BB5B23">
        <w:br w:type="page"/>
      </w:r>
      <w:r w:rsidRPr="00BB5B23">
        <w:rPr>
          <w:noProof/>
        </w:rPr>
        <mc:AlternateContent>
          <mc:Choice Requires="wps">
            <w:drawing>
              <wp:anchor distT="0" distB="0" distL="114300" distR="114300" simplePos="0" relativeHeight="251662336" behindDoc="1" locked="0" layoutInCell="1" allowOverlap="1" wp14:anchorId="3FDDC721" wp14:editId="3A2D0572">
                <wp:simplePos x="0" y="0"/>
                <wp:positionH relativeFrom="column">
                  <wp:posOffset>4612640</wp:posOffset>
                </wp:positionH>
                <wp:positionV relativeFrom="paragraph">
                  <wp:posOffset>401955</wp:posOffset>
                </wp:positionV>
                <wp:extent cx="1153795" cy="338455"/>
                <wp:effectExtent l="0" t="0" r="27305" b="23495"/>
                <wp:wrapTight wrapText="bothSides">
                  <wp:wrapPolygon edited="0">
                    <wp:start x="0" y="0"/>
                    <wp:lineTo x="0" y="21884"/>
                    <wp:lineTo x="21755" y="21884"/>
                    <wp:lineTo x="21755"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33845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217F3" w:rsidRDefault="003217F3" w:rsidP="008114B9">
                            <w:pPr>
                              <w:pStyle w:val="arial9CP2012"/>
                              <w:rPr>
                                <w:lang w:val="nb-NO"/>
                              </w:rPr>
                            </w:pPr>
                            <w:proofErr w:type="gramStart"/>
                            <w:r>
                              <w:t>Possible air flow in this position.</w:t>
                            </w:r>
                            <w:proofErr w:type="gramEnd"/>
                            <w: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105" type="#_x0000_t202" style="position:absolute;left:0;text-align:left;margin-left:363.2pt;margin-top:31.65pt;width:90.85pt;height:2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" filled="f" strokecolor="black [3213]">
                <v:textbox inset="0,0,0,0">
                  <w:txbxContent>
                    <w:p w:rsidR="003217F3" w:rsidRDefault="003217F3" w:rsidP="008114B9">
                      <w:pPr>
                        <w:pStyle w:val="arial9CP2012"/>
                        <w:rPr>
                          <w:lang w:val="nb-NO"/>
                        </w:rPr>
                      </w:pPr>
                      <w:proofErr w:type="gramStart"/>
                      <w:r>
                        <w:t>Possible air flow in this position.</w:t>
                      </w:r>
                      <w:proofErr w:type="gramEnd"/>
                      <w:r>
                        <w:t xml:space="preserve"> </w:t>
                      </w:r>
                    </w:p>
                  </w:txbxContent>
                </v:textbox>
                <w10:wrap type="tight"/>
              </v:shape>
            </w:pict>
          </mc:Fallback>
        </mc:AlternateContent>
      </w:r>
      <w:r w:rsidR="00695F8F" w:rsidRPr="00BB5B23">
        <w:t>Question 2</w:t>
      </w:r>
      <w:r w:rsidRPr="00BB5B23">
        <w:t>: REVOLVING DOOR</w:t>
      </w:r>
      <w:r w:rsidRPr="00BB5B23">
        <w:tab/>
      </w:r>
      <w:r w:rsidRPr="00BB5B23">
        <w:rPr>
          <w:rStyle w:val="ItemLabelP2012"/>
          <w:lang w:val="en-US"/>
        </w:rPr>
        <w:t xml:space="preserve">PM995Q02 – </w:t>
      </w:r>
      <w:r w:rsidRPr="00BB5B23">
        <w:rPr>
          <w:rStyle w:val="ItemCodesP2012"/>
          <w:lang w:val="en-US"/>
        </w:rPr>
        <w:t>019</w:t>
      </w:r>
    </w:p>
    <w:p w:rsidR="008114B9" w:rsidRPr="00BB5B23" w:rsidRDefault="008114B9" w:rsidP="004B4B51">
      <w:pPr>
        <w:pStyle w:val="stemP2012"/>
        <w:tabs>
          <w:tab w:val="left" w:pos="6480"/>
        </w:tabs>
        <w:rPr>
          <w:lang w:val="en-US"/>
        </w:rPr>
      </w:pPr>
      <w:r w:rsidRPr="00BB5B23">
        <w:rPr>
          <w:noProof/>
          <w:lang w:val="en-US"/>
        </w:rPr>
        <w:drawing>
          <wp:anchor distT="0" distB="0" distL="114300" distR="114300" simplePos="0" relativeHeight="251668480" behindDoc="0" locked="0" layoutInCell="1" allowOverlap="1" wp14:anchorId="6C36B2B0" wp14:editId="097206B2">
            <wp:simplePos x="0" y="0"/>
            <wp:positionH relativeFrom="column">
              <wp:posOffset>4617085</wp:posOffset>
            </wp:positionH>
            <wp:positionV relativeFrom="paragraph">
              <wp:posOffset>396875</wp:posOffset>
            </wp:positionV>
            <wp:extent cx="1264920" cy="1342390"/>
            <wp:effectExtent l="0" t="0" r="0" b="0"/>
            <wp:wrapSquare wrapText="bothSides"/>
            <wp:docPr id="129" name="Image 1" descr="F:\Beatrice_Paris_1007\Béatrice\PISA2012\Main Survey\Main Survey preparation\Math Paper-based\Translated\revolving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eatrice_Paris_1007\Béatrice\PISA2012\Main Survey\Main Survey preparation\Math Paper-based\Translated\revolving door.jpg"/>
                    <pic:cNvPicPr>
                      <a:picLocks noChangeAspect="1" noChangeArrowheads="1"/>
                    </pic:cNvPicPr>
                  </pic:nvPicPr>
                  <pic:blipFill>
                    <a:blip r:embed="rId41" cstate="print"/>
                    <a:srcRect/>
                    <a:stretch>
                      <a:fillRect/>
                    </a:stretch>
                  </pic:blipFill>
                  <pic:spPr bwMode="auto">
                    <a:xfrm>
                      <a:off x="0" y="0"/>
                      <a:ext cx="1264920" cy="1342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B5B23">
        <w:rPr>
          <w:lang w:val="en-US"/>
        </w:rPr>
        <w:t xml:space="preserve">The two door </w:t>
      </w:r>
      <w:r w:rsidRPr="00BB5B23">
        <w:rPr>
          <w:b/>
          <w:lang w:val="en-US"/>
        </w:rPr>
        <w:t>openings</w:t>
      </w:r>
      <w:r w:rsidRPr="00BB5B23">
        <w:rPr>
          <w:lang w:val="en-US"/>
        </w:rPr>
        <w:t xml:space="preserve"> (the dotted arcs in the diagram) are the same size. If these openings are too wide the revolving wings cannot provide a sealed space and air could then flow freely between the entrance and the exit, causing unwanted heat loss or gain. This is shown in the diagram opposite.</w:t>
      </w:r>
    </w:p>
    <w:p w:rsidR="008114B9" w:rsidRPr="00BB5B23" w:rsidRDefault="008114B9" w:rsidP="008114B9">
      <w:pPr>
        <w:pStyle w:val="stemP2012"/>
        <w:rPr>
          <w:lang w:val="en-US"/>
        </w:rPr>
      </w:pPr>
      <w:r w:rsidRPr="00BB5B23">
        <w:rPr>
          <w:noProof/>
          <w:lang w:val="en-US"/>
        </w:rPr>
        <mc:AlternateContent>
          <mc:Choice Requires="wps">
            <w:drawing>
              <wp:anchor distT="0" distB="0" distL="114300" distR="114300" simplePos="0" relativeHeight="251666432" behindDoc="0" locked="0" layoutInCell="1" allowOverlap="1" wp14:anchorId="76779EC5" wp14:editId="6612F00A">
                <wp:simplePos x="0" y="0"/>
                <wp:positionH relativeFrom="column">
                  <wp:posOffset>5049520</wp:posOffset>
                </wp:positionH>
                <wp:positionV relativeFrom="paragraph">
                  <wp:posOffset>337820</wp:posOffset>
                </wp:positionV>
                <wp:extent cx="95250" cy="121920"/>
                <wp:effectExtent l="8890" t="8255" r="635" b="317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19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397.6pt;margin-top:26.6pt;width:7.5pt;height: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" stroked="f"/>
            </w:pict>
          </mc:Fallback>
        </mc:AlternateContent>
      </w:r>
      <w:r w:rsidRPr="00BB5B23">
        <w:rPr>
          <w:noProof/>
          <w:lang w:val="en-US"/>
        </w:rPr>
        <mc:AlternateContent>
          <mc:Choice Requires="wps">
            <w:drawing>
              <wp:anchor distT="0" distB="0" distL="114300" distR="114300" simplePos="0" relativeHeight="251665408" behindDoc="0" locked="0" layoutInCell="1" allowOverlap="1" wp14:anchorId="7F8F8EDD" wp14:editId="4168AF51">
                <wp:simplePos x="0" y="0"/>
                <wp:positionH relativeFrom="column">
                  <wp:posOffset>4417695</wp:posOffset>
                </wp:positionH>
                <wp:positionV relativeFrom="paragraph">
                  <wp:posOffset>342265</wp:posOffset>
                </wp:positionV>
                <wp:extent cx="95250" cy="121920"/>
                <wp:effectExtent l="5715" t="3175" r="3810" b="825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19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347.85pt;margin-top:26.95pt;width:7.5pt;height: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" stroked="f"/>
            </w:pict>
          </mc:Fallback>
        </mc:AlternateContent>
      </w:r>
      <w:r w:rsidRPr="00BB5B23">
        <w:rPr>
          <w:lang w:val="en-US"/>
        </w:rPr>
        <w:t>What is the maximum arc length in centimeters (cm) that each door opening can have, so that air never flows freely between the entrance and the exit?</w:t>
      </w:r>
    </w:p>
    <w:p w:rsidR="008114B9" w:rsidRPr="00BB5B23" w:rsidRDefault="008114B9" w:rsidP="008114B9">
      <w:pPr>
        <w:pStyle w:val="stemP2012"/>
        <w:rPr>
          <w:lang w:val="en-US"/>
        </w:rPr>
      </w:pPr>
    </w:p>
    <w:p w:rsidR="008224D9" w:rsidRPr="00BB5B23" w:rsidRDefault="008224D9" w:rsidP="008114B9">
      <w:pPr>
        <w:pStyle w:val="stemP2012"/>
        <w:rPr>
          <w:lang w:val="en-US"/>
        </w:rPr>
      </w:pPr>
    </w:p>
    <w:p w:rsidR="008114B9" w:rsidRPr="00BB5B23" w:rsidRDefault="008114B9" w:rsidP="008114B9">
      <w:pPr>
        <w:pStyle w:val="halflineP2012"/>
      </w:pPr>
      <w:r w:rsidRPr="00BB5B23">
        <w:t>Maximum arc length: ................... cm</w:t>
      </w:r>
    </w:p>
    <w:p w:rsidR="008114B9" w:rsidRPr="00BB5B23" w:rsidRDefault="008224D9" w:rsidP="008114B9">
      <w:pPr>
        <w:pStyle w:val="Heading2NPB40ptbeforeP2012"/>
        <w:tabs>
          <w:tab w:val="clear" w:pos="360"/>
        </w:tabs>
      </w:pPr>
      <w:r w:rsidRPr="00BB5B23">
        <w:t>Q</w:t>
      </w:r>
      <w:r w:rsidR="00695F8F" w:rsidRPr="00BB5B23">
        <w:t>uestion 3</w:t>
      </w:r>
      <w:r w:rsidR="008114B9" w:rsidRPr="00BB5B23">
        <w:t>: REVOLVING DOOR</w:t>
      </w:r>
      <w:r w:rsidR="008114B9" w:rsidRPr="00BB5B23">
        <w:tab/>
      </w:r>
      <w:r w:rsidR="008114B9" w:rsidRPr="00BB5B23">
        <w:rPr>
          <w:rStyle w:val="ItemLabelP2012"/>
          <w:lang w:val="en-US"/>
        </w:rPr>
        <w:t>PM995Q03</w:t>
      </w:r>
    </w:p>
    <w:p w:rsidR="008114B9" w:rsidRPr="00BB5B23" w:rsidRDefault="008114B9" w:rsidP="008114B9">
      <w:pPr>
        <w:pStyle w:val="stemP2012"/>
        <w:rPr>
          <w:lang w:val="en-US"/>
        </w:rPr>
      </w:pPr>
      <w:r w:rsidRPr="00BB5B23">
        <w:rPr>
          <w:lang w:val="en-US"/>
        </w:rPr>
        <w:t>The door makes 4 complete rotations in a minute. There is room for a maximum of two people in each of the three door sectors.</w:t>
      </w:r>
    </w:p>
    <w:p w:rsidR="008114B9" w:rsidRPr="00BB5B23" w:rsidRDefault="008114B9" w:rsidP="008114B9">
      <w:pPr>
        <w:pStyle w:val="stemP2012"/>
        <w:rPr>
          <w:lang w:val="en-US"/>
        </w:rPr>
      </w:pPr>
      <w:r w:rsidRPr="00BB5B23">
        <w:rPr>
          <w:lang w:val="en-US"/>
        </w:rPr>
        <w:t>What is the maximum number of people that can enter the building through the door in 30 minutes?</w:t>
      </w:r>
    </w:p>
    <w:p w:rsidR="008114B9" w:rsidRPr="00BB5B23" w:rsidRDefault="008114B9" w:rsidP="008114B9">
      <w:pPr>
        <w:pStyle w:val="NumberingABCDP2012"/>
        <w:numPr>
          <w:ilvl w:val="0"/>
          <w:numId w:val="3"/>
        </w:numPr>
        <w:rPr>
          <w:lang w:val="en-US"/>
        </w:rPr>
      </w:pPr>
      <w:r w:rsidRPr="00BB5B23">
        <w:rPr>
          <w:lang w:val="en-US"/>
        </w:rPr>
        <w:t xml:space="preserve">  60</w:t>
      </w:r>
    </w:p>
    <w:p w:rsidR="008114B9" w:rsidRPr="00BB5B23" w:rsidRDefault="008114B9" w:rsidP="008114B9">
      <w:pPr>
        <w:pStyle w:val="NumberingABCDP2012"/>
        <w:numPr>
          <w:ilvl w:val="0"/>
          <w:numId w:val="3"/>
        </w:numPr>
        <w:ind w:left="357" w:hanging="357"/>
        <w:rPr>
          <w:lang w:val="en-US"/>
        </w:rPr>
      </w:pPr>
      <w:r w:rsidRPr="00BB5B23">
        <w:rPr>
          <w:lang w:val="en-US"/>
        </w:rPr>
        <w:t>180</w:t>
      </w:r>
    </w:p>
    <w:p w:rsidR="008114B9" w:rsidRPr="00BB5B23" w:rsidRDefault="008114B9" w:rsidP="008114B9">
      <w:pPr>
        <w:pStyle w:val="NumberingABCDP2012"/>
        <w:numPr>
          <w:ilvl w:val="0"/>
          <w:numId w:val="3"/>
        </w:numPr>
        <w:ind w:left="357" w:hanging="357"/>
        <w:rPr>
          <w:lang w:val="en-US"/>
        </w:rPr>
      </w:pPr>
      <w:r w:rsidRPr="00BB5B23">
        <w:rPr>
          <w:lang w:val="en-US"/>
        </w:rPr>
        <w:t>240</w:t>
      </w:r>
    </w:p>
    <w:p w:rsidR="008114B9" w:rsidRPr="00BB5B23" w:rsidRDefault="008114B9" w:rsidP="008114B9">
      <w:pPr>
        <w:pStyle w:val="NumberingABCDP2012"/>
        <w:numPr>
          <w:ilvl w:val="0"/>
          <w:numId w:val="3"/>
        </w:numPr>
        <w:ind w:left="357" w:hanging="357"/>
        <w:rPr>
          <w:lang w:val="en-US"/>
        </w:rPr>
      </w:pPr>
      <w:r w:rsidRPr="00BB5B23">
        <w:rPr>
          <w:lang w:val="en-US"/>
        </w:rPr>
        <w:t>720</w:t>
      </w:r>
    </w:p>
    <w:p w:rsidR="008224D9" w:rsidRPr="00BB5B23" w:rsidRDefault="008224D9" w:rsidP="008224D9">
      <w:pPr>
        <w:pStyle w:val="ScoringLabelP2012"/>
        <w:rPr>
          <w:lang w:val="en-US"/>
        </w:rPr>
      </w:pPr>
    </w:p>
    <w:p w:rsidR="008224D9" w:rsidRPr="00BB5B23" w:rsidRDefault="008224D9" w:rsidP="008224D9">
      <w:pPr>
        <w:pStyle w:val="ScoringLabelP2012"/>
        <w:rPr>
          <w:lang w:val="en-US"/>
        </w:rPr>
      </w:pPr>
    </w:p>
    <w:p w:rsidR="008224D9" w:rsidRPr="00BB5B23" w:rsidRDefault="008224D9" w:rsidP="008224D9">
      <w:pPr>
        <w:pStyle w:val="ScoringLabelP2012"/>
        <w:rPr>
          <w:lang w:val="en-US"/>
        </w:rPr>
      </w:pPr>
    </w:p>
    <w:p w:rsidR="008224D9" w:rsidRPr="00BB5B23" w:rsidRDefault="008224D9" w:rsidP="008224D9">
      <w:pPr>
        <w:pStyle w:val="ScoringLabelP2012"/>
        <w:rPr>
          <w:lang w:val="en-US"/>
        </w:rPr>
      </w:pPr>
    </w:p>
    <w:p w:rsidR="008224D9" w:rsidRPr="00BB5B23" w:rsidRDefault="008224D9" w:rsidP="008224D9">
      <w:pPr>
        <w:pStyle w:val="ScoringLabelP2012"/>
        <w:rPr>
          <w:lang w:val="en-US"/>
        </w:rPr>
      </w:pPr>
    </w:p>
    <w:p w:rsidR="008114B9" w:rsidRPr="00BB5B23" w:rsidRDefault="008114B9" w:rsidP="008114B9">
      <w:pPr>
        <w:pStyle w:val="ScoreP2012"/>
        <w:rPr>
          <w:lang w:val="en-US"/>
        </w:rPr>
      </w:pPr>
    </w:p>
    <w:p w:rsidR="008114B9" w:rsidRPr="00BB5B23" w:rsidRDefault="008114B9" w:rsidP="008114B9">
      <w:pPr>
        <w:pStyle w:val="UNITheadingP2012"/>
        <w:ind w:right="-687"/>
        <w:rPr>
          <w:lang w:val="en-US"/>
        </w:rPr>
      </w:pPr>
      <w:bookmarkStart w:id="19" w:name="_Toc366246016"/>
      <w:r w:rsidRPr="00BB5B23">
        <w:rPr>
          <w:lang w:val="en-US"/>
        </w:rPr>
        <w:t>APARTMENT PURCHASE</w:t>
      </w:r>
      <w:bookmarkEnd w:id="19"/>
    </w:p>
    <w:p w:rsidR="008114B9" w:rsidRPr="00BB5B23" w:rsidRDefault="008114B9" w:rsidP="008114B9">
      <w:pPr>
        <w:pStyle w:val="stemP2012"/>
        <w:rPr>
          <w:lang w:val="en-US"/>
        </w:rPr>
      </w:pPr>
      <w:r w:rsidRPr="00BB5B23">
        <w:rPr>
          <w:lang w:val="en-US"/>
        </w:rPr>
        <w:t>This is the plan of the apartment that George’s parents want to purchase from a real estate agency.</w:t>
      </w:r>
    </w:p>
    <w:p w:rsidR="008114B9" w:rsidRPr="00BB5B23" w:rsidRDefault="008114B9" w:rsidP="008114B9">
      <w:pPr>
        <w:pStyle w:val="stemP2012"/>
        <w:rPr>
          <w:lang w:val="en-US"/>
        </w:rPr>
      </w:pPr>
      <w:r w:rsidRPr="00BB5B23">
        <w:rPr>
          <w:noProof/>
          <w:lang w:val="en-US"/>
        </w:rPr>
        <mc:AlternateContent>
          <mc:Choice Requires="wps">
            <w:drawing>
              <wp:anchor distT="0" distB="0" distL="114300" distR="114300" simplePos="0" relativeHeight="251675648" behindDoc="0" locked="0" layoutInCell="1" allowOverlap="1" wp14:anchorId="681A9A01" wp14:editId="5F930190">
                <wp:simplePos x="0" y="0"/>
                <wp:positionH relativeFrom="column">
                  <wp:posOffset>4021455</wp:posOffset>
                </wp:positionH>
                <wp:positionV relativeFrom="paragraph">
                  <wp:posOffset>286385</wp:posOffset>
                </wp:positionV>
                <wp:extent cx="1695450" cy="474980"/>
                <wp:effectExtent l="9525" t="10160" r="9525" b="1016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74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217F3" w:rsidRDefault="003217F3" w:rsidP="008114B9">
                            <w:pPr>
                              <w:pStyle w:val="arial10LP2012"/>
                            </w:pPr>
                            <w:r>
                              <w:t xml:space="preserve">Scale: </w:t>
                            </w:r>
                          </w:p>
                          <w:p w:rsidR="003217F3" w:rsidRDefault="003217F3" w:rsidP="008114B9">
                            <w:pPr>
                              <w:pStyle w:val="arial10LP2012"/>
                            </w:pPr>
                            <w:r w:rsidRPr="000A51CB">
                              <w:t xml:space="preserve">1 cm </w:t>
                            </w:r>
                            <w:r>
                              <w:t>represents</w:t>
                            </w:r>
                            <w:r w:rsidRPr="000A51CB">
                              <w:t xml:space="preserve"> 1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06" type="#_x0000_t202" style="position:absolute;margin-left:316.65pt;margin-top:22.55pt;width:133.5pt;height:3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" filled="f">
                <v:textbox>
                  <w:txbxContent>
                    <w:p w:rsidR="003217F3" w:rsidRDefault="003217F3" w:rsidP="008114B9">
                      <w:pPr>
                        <w:pStyle w:val="arial10LP2012"/>
                      </w:pPr>
                      <w:r>
                        <w:t xml:space="preserve">Scale: </w:t>
                      </w:r>
                    </w:p>
                    <w:p w:rsidR="003217F3" w:rsidRDefault="003217F3" w:rsidP="008114B9">
                      <w:pPr>
                        <w:pStyle w:val="arial10LP2012"/>
                      </w:pPr>
                      <w:r w:rsidRPr="000A51CB">
                        <w:t xml:space="preserve">1 cm </w:t>
                      </w:r>
                      <w:r>
                        <w:t>represents</w:t>
                      </w:r>
                      <w:r w:rsidRPr="000A51CB">
                        <w:t xml:space="preserve"> 1 m</w:t>
                      </w:r>
                    </w:p>
                  </w:txbxContent>
                </v:textbox>
              </v:shape>
            </w:pict>
          </mc:Fallback>
        </mc:AlternateContent>
      </w:r>
      <w:r w:rsidRPr="00BB5B23">
        <w:rPr>
          <w:noProof/>
          <w:lang w:val="en-US"/>
        </w:rPr>
        <w:drawing>
          <wp:anchor distT="0" distB="0" distL="114300" distR="114300" simplePos="0" relativeHeight="251669504" behindDoc="1" locked="0" layoutInCell="1" allowOverlap="1" wp14:anchorId="25AFCC0D" wp14:editId="6433E749">
            <wp:simplePos x="0" y="0"/>
            <wp:positionH relativeFrom="column">
              <wp:posOffset>1021080</wp:posOffset>
            </wp:positionH>
            <wp:positionV relativeFrom="paragraph">
              <wp:posOffset>114300</wp:posOffset>
            </wp:positionV>
            <wp:extent cx="3286125" cy="3495675"/>
            <wp:effectExtent l="19050" t="0" r="9525" b="0"/>
            <wp:wrapNone/>
            <wp:docPr id="130" name="Picture 2" descr="apartment floor pla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rtment floor plan.eps"/>
                    <pic:cNvPicPr/>
                  </pic:nvPicPr>
                  <pic:blipFill>
                    <a:blip r:embed="rId42" cstate="print"/>
                    <a:stretch>
                      <a:fillRect/>
                    </a:stretch>
                  </pic:blipFill>
                  <pic:spPr>
                    <a:xfrm>
                      <a:off x="0" y="0"/>
                      <a:ext cx="3286125" cy="3495675"/>
                    </a:xfrm>
                    <a:prstGeom prst="rect">
                      <a:avLst/>
                    </a:prstGeom>
                  </pic:spPr>
                </pic:pic>
              </a:graphicData>
            </a:graphic>
          </wp:anchor>
        </w:drawing>
      </w:r>
    </w:p>
    <w:p w:rsidR="008114B9" w:rsidRPr="00BB5B23" w:rsidRDefault="008114B9" w:rsidP="008114B9">
      <w:pPr>
        <w:pStyle w:val="stemP2012"/>
        <w:rPr>
          <w:lang w:val="en-US"/>
        </w:rPr>
      </w:pPr>
      <w:r w:rsidRPr="00BB5B23">
        <w:rPr>
          <w:noProof/>
          <w:lang w:val="en-US"/>
        </w:rPr>
        <mc:AlternateContent>
          <mc:Choice Requires="wps">
            <w:drawing>
              <wp:anchor distT="0" distB="0" distL="114300" distR="114300" simplePos="0" relativeHeight="251674624" behindDoc="0" locked="0" layoutInCell="1" allowOverlap="1" wp14:anchorId="363CD02F" wp14:editId="560B6DCB">
                <wp:simplePos x="0" y="0"/>
                <wp:positionH relativeFrom="column">
                  <wp:posOffset>2426970</wp:posOffset>
                </wp:positionH>
                <wp:positionV relativeFrom="paragraph">
                  <wp:posOffset>51435</wp:posOffset>
                </wp:positionV>
                <wp:extent cx="1143000" cy="409575"/>
                <wp:effectExtent l="0" t="0" r="381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tableheaderLP2012"/>
                              <w:rPr>
                                <w:lang w:val="en-AU"/>
                              </w:rPr>
                            </w:pPr>
                            <w:r>
                              <w:rPr>
                                <w:lang w:val="en-AU"/>
                              </w:rPr>
                              <w:t>Kitchen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7" type="#_x0000_t202" style="position:absolute;margin-left:191.1pt;margin-top:4.05pt;width:90pt;height:3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" filled="f" stroked="f">
                <v:textbox>
                  <w:txbxContent>
                    <w:p w:rsidR="003217F3" w:rsidRDefault="003217F3" w:rsidP="008114B9">
                      <w:pPr>
                        <w:pStyle w:val="tableheaderLP2012"/>
                        <w:rPr>
                          <w:lang w:val="en-AU"/>
                        </w:rPr>
                      </w:pPr>
                      <w:r>
                        <w:rPr>
                          <w:lang w:val="en-AU"/>
                        </w:rPr>
                        <w:t>Kitchen</w:t>
                      </w:r>
                    </w:p>
                  </w:txbxContent>
                </v:textbox>
              </v:shape>
            </w:pict>
          </mc:Fallback>
        </mc:AlternateContent>
      </w:r>
      <w:r w:rsidRPr="00BB5B23">
        <w:rPr>
          <w:noProof/>
          <w:lang w:val="en-US"/>
        </w:rPr>
        <mc:AlternateContent>
          <mc:Choice Requires="wps">
            <w:drawing>
              <wp:anchor distT="0" distB="0" distL="114300" distR="114300" simplePos="0" relativeHeight="251673600" behindDoc="0" locked="0" layoutInCell="1" allowOverlap="1" wp14:anchorId="0F7FF2F8" wp14:editId="3A98CEFD">
                <wp:simplePos x="0" y="0"/>
                <wp:positionH relativeFrom="column">
                  <wp:posOffset>1198245</wp:posOffset>
                </wp:positionH>
                <wp:positionV relativeFrom="paragraph">
                  <wp:posOffset>137160</wp:posOffset>
                </wp:positionV>
                <wp:extent cx="1143000" cy="391160"/>
                <wp:effectExtent l="0" t="0" r="381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tableheaderLP2012"/>
                              <w:rPr>
                                <w:lang w:val="en-AU"/>
                              </w:rPr>
                            </w:pPr>
                            <w:r>
                              <w:rPr>
                                <w:lang w:val="en-AU"/>
                              </w:rPr>
                              <w:t>Bathroom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08" type="#_x0000_t202" style="position:absolute;margin-left:94.35pt;margin-top:10.8pt;width:90pt;height:3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" filled="f" stroked="f">
                <v:textbox>
                  <w:txbxContent>
                    <w:p w:rsidR="003217F3" w:rsidRDefault="003217F3" w:rsidP="008114B9">
                      <w:pPr>
                        <w:pStyle w:val="tableheaderLP2012"/>
                        <w:rPr>
                          <w:lang w:val="en-AU"/>
                        </w:rPr>
                      </w:pPr>
                      <w:r>
                        <w:rPr>
                          <w:lang w:val="en-AU"/>
                        </w:rPr>
                        <w:t>Bathroom</w:t>
                      </w:r>
                    </w:p>
                  </w:txbxContent>
                </v:textbox>
              </v:shape>
            </w:pict>
          </mc:Fallback>
        </mc:AlternateContent>
      </w:r>
    </w:p>
    <w:p w:rsidR="008114B9" w:rsidRPr="00BB5B23" w:rsidRDefault="008114B9" w:rsidP="008114B9">
      <w:pPr>
        <w:pStyle w:val="stemP2012"/>
        <w:rPr>
          <w:lang w:val="en-US"/>
        </w:rPr>
      </w:pPr>
    </w:p>
    <w:p w:rsidR="008114B9" w:rsidRPr="00BB5B23" w:rsidRDefault="008114B9" w:rsidP="008114B9">
      <w:pPr>
        <w:pStyle w:val="stemP2012"/>
        <w:rPr>
          <w:lang w:val="en-US"/>
        </w:rPr>
      </w:pPr>
    </w:p>
    <w:p w:rsidR="008114B9" w:rsidRPr="00BB5B23" w:rsidRDefault="008114B9" w:rsidP="008114B9">
      <w:pPr>
        <w:pStyle w:val="stemP2012"/>
        <w:rPr>
          <w:lang w:val="en-US"/>
        </w:rPr>
      </w:pPr>
      <w:r w:rsidRPr="00BB5B23">
        <w:rPr>
          <w:noProof/>
          <w:lang w:val="en-US"/>
        </w:rPr>
        <mc:AlternateContent>
          <mc:Choice Requires="wps">
            <w:drawing>
              <wp:anchor distT="0" distB="0" distL="114300" distR="114300" simplePos="0" relativeHeight="251670528" behindDoc="0" locked="0" layoutInCell="1" allowOverlap="1" wp14:anchorId="134990E9" wp14:editId="0848FBB0">
                <wp:simplePos x="0" y="0"/>
                <wp:positionH relativeFrom="column">
                  <wp:posOffset>1398270</wp:posOffset>
                </wp:positionH>
                <wp:positionV relativeFrom="paragraph">
                  <wp:posOffset>-4445</wp:posOffset>
                </wp:positionV>
                <wp:extent cx="1127760" cy="55054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tableheaderLP2012"/>
                              <w:rPr>
                                <w:lang w:val="en-AU"/>
                              </w:rPr>
                            </w:pPr>
                            <w:r>
                              <w:rPr>
                                <w:lang w:val="en-AU"/>
                              </w:rPr>
                              <w:t>Living 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09" type="#_x0000_t202" style="position:absolute;margin-left:110.1pt;margin-top:-.35pt;width:88.8pt;height:4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FwuA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" filled="f" stroked="f">
                <v:textbox>
                  <w:txbxContent>
                    <w:p w:rsidR="003217F3" w:rsidRDefault="003217F3" w:rsidP="008114B9">
                      <w:pPr>
                        <w:pStyle w:val="tableheaderLP2012"/>
                        <w:rPr>
                          <w:lang w:val="en-AU"/>
                        </w:rPr>
                      </w:pPr>
                      <w:r>
                        <w:rPr>
                          <w:lang w:val="en-AU"/>
                        </w:rPr>
                        <w:t>Living room</w:t>
                      </w:r>
                    </w:p>
                  </w:txbxContent>
                </v:textbox>
              </v:shape>
            </w:pict>
          </mc:Fallback>
        </mc:AlternateContent>
      </w:r>
    </w:p>
    <w:p w:rsidR="008114B9" w:rsidRPr="00BB5B23" w:rsidRDefault="008114B9" w:rsidP="008114B9">
      <w:pPr>
        <w:pStyle w:val="stemP2012"/>
        <w:rPr>
          <w:lang w:val="en-US"/>
        </w:rPr>
      </w:pPr>
    </w:p>
    <w:p w:rsidR="008114B9" w:rsidRPr="00BB5B23" w:rsidRDefault="008114B9" w:rsidP="008114B9">
      <w:pPr>
        <w:pStyle w:val="stemP2012"/>
        <w:rPr>
          <w:lang w:val="en-US"/>
        </w:rPr>
      </w:pPr>
      <w:r w:rsidRPr="00BB5B23">
        <w:rPr>
          <w:noProof/>
          <w:lang w:val="en-US"/>
        </w:rPr>
        <mc:AlternateContent>
          <mc:Choice Requires="wps">
            <w:drawing>
              <wp:anchor distT="0" distB="0" distL="114300" distR="114300" simplePos="0" relativeHeight="251671552" behindDoc="0" locked="0" layoutInCell="1" allowOverlap="1" wp14:anchorId="72EC3586" wp14:editId="6ACE446C">
                <wp:simplePos x="0" y="0"/>
                <wp:positionH relativeFrom="column">
                  <wp:posOffset>3030855</wp:posOffset>
                </wp:positionH>
                <wp:positionV relativeFrom="paragraph">
                  <wp:posOffset>17145</wp:posOffset>
                </wp:positionV>
                <wp:extent cx="1143000" cy="342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tableheaderLP2012"/>
                              <w:rPr>
                                <w:lang w:val="en-AU"/>
                              </w:rPr>
                            </w:pPr>
                            <w:r w:rsidRPr="00A26528">
                              <w:rPr>
                                <w:lang w:val="en-AU"/>
                              </w:rPr>
                              <w:t>Terrace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10" type="#_x0000_t202" style="position:absolute;margin-left:238.65pt;margin-top:1.35pt;width:90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3FugIAAME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" filled="f" stroked="f">
                <v:textbox>
                  <w:txbxContent>
                    <w:p w:rsidR="003217F3" w:rsidRDefault="003217F3" w:rsidP="008114B9">
                      <w:pPr>
                        <w:pStyle w:val="tableheaderLP2012"/>
                        <w:rPr>
                          <w:lang w:val="en-AU"/>
                        </w:rPr>
                      </w:pPr>
                      <w:r w:rsidRPr="00A26528">
                        <w:rPr>
                          <w:lang w:val="en-AU"/>
                        </w:rPr>
                        <w:t>Terrace</w:t>
                      </w:r>
                    </w:p>
                  </w:txbxContent>
                </v:textbox>
              </v:shape>
            </w:pict>
          </mc:Fallback>
        </mc:AlternateContent>
      </w:r>
    </w:p>
    <w:p w:rsidR="008114B9" w:rsidRPr="00BB5B23" w:rsidRDefault="008114B9" w:rsidP="008114B9">
      <w:pPr>
        <w:pStyle w:val="stemP2012"/>
        <w:rPr>
          <w:lang w:val="en-US"/>
        </w:rPr>
      </w:pPr>
    </w:p>
    <w:p w:rsidR="008114B9" w:rsidRPr="00BB5B23" w:rsidRDefault="008114B9" w:rsidP="008114B9">
      <w:pPr>
        <w:pStyle w:val="stemP2012"/>
        <w:rPr>
          <w:lang w:val="en-US"/>
        </w:rPr>
      </w:pPr>
      <w:r w:rsidRPr="00BB5B23">
        <w:rPr>
          <w:noProof/>
          <w:lang w:val="en-US"/>
        </w:rPr>
        <mc:AlternateContent>
          <mc:Choice Requires="wps">
            <w:drawing>
              <wp:anchor distT="0" distB="0" distL="114300" distR="114300" simplePos="0" relativeHeight="251672576" behindDoc="0" locked="0" layoutInCell="1" allowOverlap="1" wp14:anchorId="0623CEE9" wp14:editId="26C574DF">
                <wp:simplePos x="0" y="0"/>
                <wp:positionH relativeFrom="column">
                  <wp:posOffset>1906905</wp:posOffset>
                </wp:positionH>
                <wp:positionV relativeFrom="paragraph">
                  <wp:posOffset>264160</wp:posOffset>
                </wp:positionV>
                <wp:extent cx="828675" cy="419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sidP="008114B9">
                            <w:pPr>
                              <w:pStyle w:val="tableheaderLP2012"/>
                              <w:rPr>
                                <w:lang w:val="en-AU"/>
                              </w:rPr>
                            </w:pPr>
                            <w:r>
                              <w:rPr>
                                <w:lang w:val="en-AU"/>
                              </w:rPr>
                              <w:t>Bedroom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11" type="#_x0000_t202" style="position:absolute;margin-left:150.15pt;margin-top:20.8pt;width:65.25pt;height:3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l4twIAAMA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" filled="f" stroked="f">
                <v:textbox>
                  <w:txbxContent>
                    <w:p w:rsidR="003217F3" w:rsidRDefault="003217F3" w:rsidP="008114B9">
                      <w:pPr>
                        <w:pStyle w:val="tableheaderLP2012"/>
                        <w:rPr>
                          <w:lang w:val="en-AU"/>
                        </w:rPr>
                      </w:pPr>
                      <w:r>
                        <w:rPr>
                          <w:lang w:val="en-AU"/>
                        </w:rPr>
                        <w:t>Bedroom</w:t>
                      </w:r>
                    </w:p>
                  </w:txbxContent>
                </v:textbox>
              </v:shape>
            </w:pict>
          </mc:Fallback>
        </mc:AlternateContent>
      </w:r>
    </w:p>
    <w:p w:rsidR="008114B9" w:rsidRPr="00BB5B23" w:rsidRDefault="008114B9" w:rsidP="008114B9">
      <w:pPr>
        <w:pStyle w:val="stemP2012"/>
        <w:rPr>
          <w:lang w:val="en-US"/>
        </w:rPr>
      </w:pPr>
    </w:p>
    <w:p w:rsidR="008114B9" w:rsidRPr="00BB5B23" w:rsidRDefault="008114B9" w:rsidP="008114B9">
      <w:pPr>
        <w:pStyle w:val="stemP2012"/>
        <w:rPr>
          <w:lang w:val="en-US"/>
        </w:rPr>
      </w:pPr>
    </w:p>
    <w:p w:rsidR="008114B9" w:rsidRPr="00BB5B23" w:rsidRDefault="008114B9" w:rsidP="008114B9">
      <w:pPr>
        <w:pStyle w:val="stemP2012"/>
        <w:rPr>
          <w:lang w:val="en-US"/>
        </w:rPr>
      </w:pPr>
    </w:p>
    <w:p w:rsidR="008114B9" w:rsidRPr="00BB5B23" w:rsidRDefault="008114B9" w:rsidP="008114B9">
      <w:pPr>
        <w:pStyle w:val="stemP2012"/>
        <w:rPr>
          <w:lang w:val="en-US"/>
        </w:rPr>
      </w:pPr>
    </w:p>
    <w:p w:rsidR="008114B9" w:rsidRPr="00BB5B23" w:rsidRDefault="00695F8F" w:rsidP="008114B9">
      <w:pPr>
        <w:pStyle w:val="Heading2NPB40ptbeforeP2012"/>
        <w:tabs>
          <w:tab w:val="clear" w:pos="360"/>
        </w:tabs>
      </w:pPr>
      <w:r w:rsidRPr="00BB5B23">
        <w:t xml:space="preserve">Question </w:t>
      </w:r>
      <w:r w:rsidR="008114B9" w:rsidRPr="00BB5B23">
        <w:t>1: APARTMENT</w:t>
      </w:r>
      <w:r w:rsidR="008114B9" w:rsidRPr="00BB5B23">
        <w:rPr>
          <w:szCs w:val="20"/>
        </w:rPr>
        <w:t xml:space="preserve"> PURCHASE</w:t>
      </w:r>
      <w:r w:rsidR="008114B9" w:rsidRPr="00BB5B23">
        <w:tab/>
      </w:r>
      <w:r w:rsidR="008114B9" w:rsidRPr="00BB5B23">
        <w:rPr>
          <w:rStyle w:val="ItemLabelP2012"/>
          <w:lang w:val="en-US"/>
        </w:rPr>
        <w:t xml:space="preserve">PM00FQ01 – </w:t>
      </w:r>
      <w:r w:rsidR="008114B9" w:rsidRPr="00BB5B23">
        <w:rPr>
          <w:rStyle w:val="ItemCodesP2012"/>
          <w:lang w:val="en-US"/>
        </w:rPr>
        <w:t>019</w:t>
      </w:r>
    </w:p>
    <w:p w:rsidR="008114B9" w:rsidRPr="00BB5B23" w:rsidRDefault="008114B9" w:rsidP="008114B9">
      <w:pPr>
        <w:pStyle w:val="stemP2012"/>
        <w:rPr>
          <w:lang w:val="en-US"/>
        </w:rPr>
      </w:pPr>
      <w:r w:rsidRPr="00BB5B23">
        <w:rPr>
          <w:lang w:val="en-US"/>
        </w:rPr>
        <w:t>To estimate the total floor area of the apartment (including the terrace and the walls), you can measure the size of each room, calculate the area of each one and add all the areas together.</w:t>
      </w:r>
    </w:p>
    <w:p w:rsidR="008114B9" w:rsidRPr="00BB5B23" w:rsidRDefault="008114B9" w:rsidP="008114B9">
      <w:pPr>
        <w:pStyle w:val="stemP2012"/>
        <w:rPr>
          <w:lang w:val="en-US"/>
        </w:rPr>
      </w:pPr>
      <w:r w:rsidRPr="00BB5B23">
        <w:rPr>
          <w:lang w:val="en-US"/>
        </w:rPr>
        <w:t xml:space="preserve">However, there is a more efficient method to estimate the total floor area where you only need to measure 4 lengths. Mark on the plan above the </w:t>
      </w:r>
      <w:r w:rsidRPr="00BB5B23">
        <w:rPr>
          <w:b/>
          <w:lang w:val="en-US"/>
        </w:rPr>
        <w:t>four</w:t>
      </w:r>
      <w:r w:rsidRPr="00BB5B23">
        <w:rPr>
          <w:lang w:val="en-US"/>
        </w:rPr>
        <w:t xml:space="preserve"> lengths that are needed to estimate the total floor area of the apartment.</w:t>
      </w:r>
    </w:p>
    <w:p w:rsidR="008114B9" w:rsidRPr="00BB5B23" w:rsidRDefault="008114B9" w:rsidP="008114B9">
      <w:pPr>
        <w:pStyle w:val="stemP2012"/>
        <w:rPr>
          <w:lang w:val="en-US"/>
        </w:rPr>
      </w:pPr>
    </w:p>
    <w:p w:rsidR="008114B9" w:rsidRPr="00BB5B23" w:rsidRDefault="008114B9" w:rsidP="008114B9">
      <w:pPr>
        <w:pStyle w:val="stemP2012"/>
        <w:rPr>
          <w:lang w:val="en-US"/>
        </w:rPr>
      </w:pPr>
    </w:p>
    <w:p w:rsidR="008114B9" w:rsidRPr="00BB5B23" w:rsidRDefault="008114B9" w:rsidP="008114B9">
      <w:pPr>
        <w:pStyle w:val="stemP2012"/>
        <w:rPr>
          <w:lang w:val="en-US"/>
        </w:rPr>
      </w:pPr>
    </w:p>
    <w:p w:rsidR="008114B9" w:rsidRPr="00BB5B23" w:rsidRDefault="008114B9" w:rsidP="008114B9">
      <w:pPr>
        <w:pStyle w:val="stemP2012"/>
        <w:rPr>
          <w:lang w:val="en-US"/>
        </w:rPr>
      </w:pPr>
    </w:p>
    <w:p w:rsidR="008114B9" w:rsidRPr="00BB5B23" w:rsidRDefault="008114B9" w:rsidP="008114B9">
      <w:pPr>
        <w:pStyle w:val="stemP2012"/>
        <w:rPr>
          <w:lang w:val="en-US"/>
        </w:rPr>
      </w:pPr>
    </w:p>
    <w:p w:rsidR="008114B9" w:rsidRPr="00BB5B23" w:rsidRDefault="008114B9" w:rsidP="008114B9">
      <w:pPr>
        <w:pStyle w:val="UNITheadingP2012"/>
        <w:ind w:right="-687"/>
        <w:rPr>
          <w:rFonts w:eastAsia="MS Gothic"/>
          <w:lang w:val="en-US"/>
        </w:rPr>
      </w:pPr>
      <w:bookmarkStart w:id="20" w:name="_Toc366246017"/>
      <w:r w:rsidRPr="00BB5B23">
        <w:rPr>
          <w:lang w:val="en-US"/>
        </w:rPr>
        <w:t>Sauce</w:t>
      </w:r>
      <w:bookmarkEnd w:id="20"/>
    </w:p>
    <w:p w:rsidR="008114B9" w:rsidRPr="00BB5B23" w:rsidRDefault="008114B9" w:rsidP="008114B9">
      <w:pPr>
        <w:pStyle w:val="Heading2NoPageBreakNoLine"/>
        <w:tabs>
          <w:tab w:val="clear" w:pos="360"/>
        </w:tabs>
      </w:pPr>
      <w:r w:rsidRPr="00BB5B23">
        <w:t xml:space="preserve">Question </w:t>
      </w:r>
      <w:r w:rsidR="00695F8F" w:rsidRPr="00BB5B23">
        <w:t>2</w:t>
      </w:r>
      <w:r w:rsidRPr="00BB5B23">
        <w:t>: SAUCE</w:t>
      </w:r>
      <w:r w:rsidRPr="00BB5B23">
        <w:tab/>
      </w:r>
      <w:r w:rsidRPr="00BB5B23">
        <w:rPr>
          <w:rStyle w:val="ItemLabelP2012"/>
          <w:lang w:val="en-US"/>
        </w:rPr>
        <w:t xml:space="preserve">PM924Q02 – </w:t>
      </w:r>
      <w:r w:rsidRPr="00BB5B23">
        <w:rPr>
          <w:rStyle w:val="ItemCodesP2012"/>
          <w:lang w:val="en-US"/>
        </w:rPr>
        <w:t>019</w:t>
      </w:r>
    </w:p>
    <w:p w:rsidR="008114B9" w:rsidRPr="00BB5B23" w:rsidRDefault="008114B9" w:rsidP="008114B9">
      <w:pPr>
        <w:pStyle w:val="stemP2012"/>
        <w:rPr>
          <w:lang w:val="en-US"/>
        </w:rPr>
      </w:pPr>
      <w:r w:rsidRPr="00BB5B23">
        <w:rPr>
          <w:lang w:val="en-US"/>
        </w:rPr>
        <w:t>You are making your own dressing for a salad.</w:t>
      </w:r>
    </w:p>
    <w:p w:rsidR="008114B9" w:rsidRPr="00BB5B23" w:rsidRDefault="008114B9" w:rsidP="008114B9">
      <w:pPr>
        <w:pStyle w:val="stemP2012"/>
        <w:rPr>
          <w:lang w:val="en-US"/>
        </w:rPr>
      </w:pPr>
      <w:r w:rsidRPr="00BB5B23">
        <w:rPr>
          <w:lang w:val="en-US"/>
        </w:rPr>
        <w:t>Here is a recipe for 100 milliliters (mL) of dressing.</w:t>
      </w:r>
    </w:p>
    <w:p w:rsidR="0074279E" w:rsidRPr="00BB5B23" w:rsidRDefault="0074279E" w:rsidP="008114B9">
      <w:pPr>
        <w:pStyle w:val="stemP2012"/>
        <w:rPr>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693"/>
      </w:tblGrid>
      <w:tr w:rsidR="008114B9" w:rsidRPr="00BB5B23" w:rsidTr="004C1F01">
        <w:tc>
          <w:tcPr>
            <w:tcW w:w="2552" w:type="dxa"/>
            <w:vAlign w:val="center"/>
          </w:tcPr>
          <w:p w:rsidR="008114B9" w:rsidRPr="00BB5B23" w:rsidRDefault="008114B9" w:rsidP="004C1F01">
            <w:pPr>
              <w:pStyle w:val="tablerowCP2012"/>
              <w:rPr>
                <w:rFonts w:ascii="MS Mincho" w:hAnsi="MS Mincho"/>
              </w:rPr>
            </w:pPr>
            <w:r w:rsidRPr="00BB5B23">
              <w:t>Salad oil:</w:t>
            </w:r>
          </w:p>
        </w:tc>
        <w:tc>
          <w:tcPr>
            <w:tcW w:w="2693" w:type="dxa"/>
            <w:vAlign w:val="center"/>
          </w:tcPr>
          <w:p w:rsidR="008114B9" w:rsidRPr="00BB5B23" w:rsidRDefault="008114B9" w:rsidP="004C1F01">
            <w:pPr>
              <w:pStyle w:val="tablerowCP2012"/>
              <w:rPr>
                <w:rFonts w:ascii="MS Mincho" w:hAnsi="MS Mincho"/>
              </w:rPr>
            </w:pPr>
            <w:r w:rsidRPr="00BB5B23">
              <w:t>60 mL</w:t>
            </w:r>
          </w:p>
        </w:tc>
      </w:tr>
      <w:tr w:rsidR="008114B9" w:rsidRPr="00BB5B23" w:rsidTr="004C1F01">
        <w:tc>
          <w:tcPr>
            <w:tcW w:w="2552" w:type="dxa"/>
            <w:vAlign w:val="center"/>
          </w:tcPr>
          <w:p w:rsidR="008114B9" w:rsidRPr="00BB5B23" w:rsidRDefault="008114B9" w:rsidP="004C1F01">
            <w:pPr>
              <w:pStyle w:val="tablerowCP2012"/>
              <w:rPr>
                <w:rFonts w:ascii="MS Mincho" w:hAnsi="MS Mincho"/>
              </w:rPr>
            </w:pPr>
            <w:r w:rsidRPr="00BB5B23">
              <w:t>Vinegar:</w:t>
            </w:r>
          </w:p>
        </w:tc>
        <w:tc>
          <w:tcPr>
            <w:tcW w:w="2693" w:type="dxa"/>
            <w:vAlign w:val="center"/>
          </w:tcPr>
          <w:p w:rsidR="008114B9" w:rsidRPr="00BB5B23" w:rsidRDefault="008114B9" w:rsidP="004C1F01">
            <w:pPr>
              <w:pStyle w:val="tablerowCP2012"/>
              <w:rPr>
                <w:rFonts w:ascii="MS Mincho" w:hAnsi="MS Mincho"/>
              </w:rPr>
            </w:pPr>
            <w:r w:rsidRPr="00BB5B23">
              <w:t>30 mL</w:t>
            </w:r>
          </w:p>
        </w:tc>
      </w:tr>
      <w:tr w:rsidR="008114B9" w:rsidRPr="00BB5B23" w:rsidTr="004C1F01">
        <w:tc>
          <w:tcPr>
            <w:tcW w:w="2552" w:type="dxa"/>
            <w:vAlign w:val="center"/>
          </w:tcPr>
          <w:p w:rsidR="008114B9" w:rsidRPr="00BB5B23" w:rsidRDefault="008114B9" w:rsidP="004C1F01">
            <w:pPr>
              <w:pStyle w:val="tablerowCP2012"/>
              <w:rPr>
                <w:rFonts w:ascii="MS Mincho" w:hAnsi="MS Mincho"/>
              </w:rPr>
            </w:pPr>
            <w:r w:rsidRPr="00BB5B23">
              <w:t>Soy sauce:</w:t>
            </w:r>
          </w:p>
        </w:tc>
        <w:tc>
          <w:tcPr>
            <w:tcW w:w="2693" w:type="dxa"/>
            <w:vAlign w:val="center"/>
          </w:tcPr>
          <w:p w:rsidR="008114B9" w:rsidRPr="00BB5B23" w:rsidRDefault="008114B9" w:rsidP="004C1F01">
            <w:pPr>
              <w:pStyle w:val="tablerowCP2012"/>
              <w:rPr>
                <w:rFonts w:ascii="MS Mincho" w:hAnsi="MS Mincho"/>
              </w:rPr>
            </w:pPr>
            <w:r w:rsidRPr="00BB5B23">
              <w:t>10 mL</w:t>
            </w:r>
          </w:p>
        </w:tc>
      </w:tr>
    </w:tbl>
    <w:p w:rsidR="0074279E" w:rsidRPr="00BB5B23" w:rsidRDefault="0074279E" w:rsidP="008114B9">
      <w:pPr>
        <w:pStyle w:val="stemwithspacebeforeP2012"/>
      </w:pPr>
    </w:p>
    <w:p w:rsidR="008114B9" w:rsidRPr="00BB5B23" w:rsidRDefault="008114B9" w:rsidP="008114B9">
      <w:pPr>
        <w:pStyle w:val="stemwithspacebeforeP2012"/>
      </w:pPr>
      <w:r w:rsidRPr="00BB5B23">
        <w:t>How many milliliters (mL) of salad oil do you need to make 150 mL of this dressing?</w:t>
      </w:r>
    </w:p>
    <w:p w:rsidR="0074279E" w:rsidRPr="00BB5B23" w:rsidRDefault="0074279E" w:rsidP="008114B9">
      <w:pPr>
        <w:pStyle w:val="stemwithspacebeforeP2012"/>
      </w:pPr>
    </w:p>
    <w:p w:rsidR="0074279E" w:rsidRPr="00BB5B23" w:rsidRDefault="0074279E" w:rsidP="008114B9">
      <w:pPr>
        <w:pStyle w:val="stemwithspacebeforeP2012"/>
      </w:pPr>
    </w:p>
    <w:p w:rsidR="0074279E" w:rsidRPr="00BB5B23" w:rsidRDefault="0074279E" w:rsidP="008114B9">
      <w:pPr>
        <w:pStyle w:val="stemwithspacebeforeP2012"/>
      </w:pPr>
    </w:p>
    <w:p w:rsidR="0074279E" w:rsidRPr="00BB5B23" w:rsidRDefault="0074279E" w:rsidP="008114B9">
      <w:pPr>
        <w:pStyle w:val="stemwithspacebeforeP2012"/>
      </w:pPr>
    </w:p>
    <w:p w:rsidR="008114B9" w:rsidRPr="00BB5B23" w:rsidRDefault="008114B9" w:rsidP="008114B9">
      <w:pPr>
        <w:pStyle w:val="halflineP2012"/>
      </w:pPr>
      <w:r w:rsidRPr="00BB5B23">
        <w:t>Answer: ……………….. mL</w:t>
      </w:r>
    </w:p>
    <w:p w:rsidR="008224D9" w:rsidRPr="00BB5B23" w:rsidRDefault="008224D9" w:rsidP="008114B9">
      <w:pPr>
        <w:pStyle w:val="halflineP2012"/>
      </w:pPr>
    </w:p>
    <w:sectPr w:rsidR="008224D9" w:rsidRPr="00BB5B23" w:rsidSect="000B5FC1">
      <w:footerReference w:type="default" r:id="rId4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7F3" w:rsidRDefault="003217F3" w:rsidP="004C1F01">
      <w:r>
        <w:separator/>
      </w:r>
    </w:p>
  </w:endnote>
  <w:endnote w:type="continuationSeparator" w:id="0">
    <w:p w:rsidR="003217F3" w:rsidRDefault="003217F3" w:rsidP="004C1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F3" w:rsidRDefault="003217F3" w:rsidP="008A11C9">
    <w:pPr>
      <w:pStyle w:val="Footer"/>
    </w:pPr>
    <w:r>
      <w:t>R102Shirt2ENG.doc</w:t>
    </w:r>
  </w:p>
  <w:p w:rsidR="003217F3" w:rsidRDefault="003217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F3" w:rsidRPr="005E15E4" w:rsidRDefault="003217F3" w:rsidP="008A11C9">
    <w:pPr>
      <w:pStyle w:val="Footer"/>
    </w:pPr>
    <w:r w:rsidRPr="00C60254">
      <w:tab/>
    </w:r>
    <w:r w:rsidRPr="00C60254">
      <w:tab/>
    </w:r>
  </w:p>
  <w:p w:rsidR="003217F3" w:rsidRDefault="003217F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F3" w:rsidRDefault="003217F3" w:rsidP="00F608F5">
    <w:pPr>
      <w:pStyle w:val="Footer"/>
    </w:pPr>
    <w:proofErr w:type="gramStart"/>
    <w:r>
      <w:t>Booklet ??</w:t>
    </w:r>
    <w:r>
      <w:tab/>
    </w:r>
    <w:proofErr w:type="gramEnd"/>
    <w:r>
      <w:t>General Directions</w:t>
    </w:r>
    <w:r>
      <w:tab/>
      <w:t xml:space="preserve">Page </w:t>
    </w:r>
    <w:r>
      <w:fldChar w:fldCharType="begin"/>
    </w:r>
    <w:r>
      <w:instrText xml:space="preserve"> PAGE </w:instrText>
    </w:r>
    <w:r>
      <w:fldChar w:fldCharType="separate"/>
    </w:r>
    <w:r>
      <w:rPr>
        <w:noProof/>
      </w:rPr>
      <w:t>2</w:t>
    </w:r>
    <w:r>
      <w:fldChar w:fldCharType="end"/>
    </w:r>
  </w:p>
  <w:p w:rsidR="003217F3" w:rsidRDefault="003217F3"/>
  <w:p w:rsidR="003217F3" w:rsidRDefault="003217F3"/>
  <w:p w:rsidR="003217F3" w:rsidRDefault="003217F3"/>
  <w:p w:rsidR="003217F3" w:rsidRDefault="003217F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F3" w:rsidRDefault="003217F3">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anchorId="1B031937" wp14:editId="60EB0E79">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17F3" w:rsidRPr="00491F6D" w:rsidRDefault="003217F3">
                          <w:pPr>
                            <w:jc w:val="center"/>
                            <w:rPr>
                              <w:rFonts w:cs="Arial"/>
                              <w:color w:val="0F243E" w:themeColor="text2" w:themeShade="80"/>
                              <w:sz w:val="26"/>
                              <w:szCs w:val="26"/>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112"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3217F3" w:rsidRPr="00491F6D" w:rsidRDefault="003217F3">
                    <w:pPr>
                      <w:jc w:val="center"/>
                      <w:rPr>
                        <w:rFonts w:cs="Arial"/>
                        <w:color w:val="0F243E" w:themeColor="text2" w:themeShade="80"/>
                        <w:sz w:val="26"/>
                        <w:szCs w:val="26"/>
                      </w:rPr>
                    </w:pPr>
                  </w:p>
                </w:txbxContent>
              </v:textbox>
              <w10:wrap anchorx="page" anchory="page"/>
            </v:shape>
          </w:pict>
        </mc:Fallback>
      </mc:AlternateContent>
    </w:r>
  </w:p>
  <w:p w:rsidR="003217F3" w:rsidRDefault="003217F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F3" w:rsidRDefault="003217F3" w:rsidP="00F608F5">
    <w:pPr>
      <w:pStyle w:val="Footer"/>
    </w:pPr>
    <w:r>
      <w:t>Booklet 1</w:t>
    </w:r>
    <w:r>
      <w:tab/>
      <w:t>General Directions</w:t>
    </w:r>
    <w:r>
      <w:tab/>
      <w:t xml:space="preserve">Page </w:t>
    </w:r>
    <w:r>
      <w:fldChar w:fldCharType="begin"/>
    </w:r>
    <w:r>
      <w:instrText xml:space="preserve"> PAGE </w:instrText>
    </w:r>
    <w:r>
      <w:fldChar w:fldCharType="separate"/>
    </w:r>
    <w:r w:rsidR="000B5FC1">
      <w:rPr>
        <w:noProof/>
      </w:rPr>
      <w:t>1</w:t>
    </w:r>
    <w:r>
      <w:fldChar w:fldCharType="end"/>
    </w:r>
  </w:p>
  <w:p w:rsidR="003217F3" w:rsidRDefault="003217F3" w:rsidP="00F608F5">
    <w:pPr>
      <w:pStyle w:val="Footer"/>
    </w:pPr>
  </w:p>
  <w:p w:rsidR="003217F3" w:rsidRDefault="003217F3"/>
  <w:p w:rsidR="003217F3" w:rsidRDefault="003217F3"/>
  <w:p w:rsidR="003217F3" w:rsidRDefault="003217F3"/>
  <w:p w:rsidR="003217F3" w:rsidRDefault="003217F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2636880"/>
      <w:docPartObj>
        <w:docPartGallery w:val="Page Numbers (Bottom of Page)"/>
        <w:docPartUnique/>
      </w:docPartObj>
    </w:sdtPr>
    <w:sdtEndPr>
      <w:rPr>
        <w:b/>
        <w:noProof/>
        <w:color w:val="auto"/>
      </w:rPr>
    </w:sdtEndPr>
    <w:sdtContent>
      <w:p w:rsidR="000B5FC1" w:rsidRPr="000B5FC1" w:rsidRDefault="000B5FC1">
        <w:pPr>
          <w:pStyle w:val="Footer"/>
          <w:jc w:val="right"/>
          <w:rPr>
            <w:b/>
            <w:color w:val="auto"/>
          </w:rPr>
        </w:pPr>
        <w:r w:rsidRPr="000B5FC1">
          <w:rPr>
            <w:b/>
            <w:color w:val="auto"/>
          </w:rPr>
          <w:fldChar w:fldCharType="begin"/>
        </w:r>
        <w:r w:rsidRPr="000B5FC1">
          <w:rPr>
            <w:b/>
            <w:color w:val="auto"/>
          </w:rPr>
          <w:instrText xml:space="preserve"> PAGE   \* MERGEFORMAT </w:instrText>
        </w:r>
        <w:r w:rsidRPr="000B5FC1">
          <w:rPr>
            <w:b/>
            <w:color w:val="auto"/>
          </w:rPr>
          <w:fldChar w:fldCharType="separate"/>
        </w:r>
        <w:r w:rsidR="00F71E6A">
          <w:rPr>
            <w:b/>
            <w:noProof/>
            <w:color w:val="auto"/>
          </w:rPr>
          <w:t>9</w:t>
        </w:r>
        <w:r w:rsidRPr="000B5FC1">
          <w:rPr>
            <w:b/>
            <w:noProof/>
            <w:color w:val="auto"/>
          </w:rPr>
          <w:fldChar w:fldCharType="end"/>
        </w:r>
      </w:p>
    </w:sdtContent>
  </w:sdt>
  <w:p w:rsidR="000B5FC1" w:rsidRDefault="000B5F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7F3" w:rsidRDefault="003217F3" w:rsidP="004C1F01">
      <w:r>
        <w:separator/>
      </w:r>
    </w:p>
  </w:footnote>
  <w:footnote w:type="continuationSeparator" w:id="0">
    <w:p w:rsidR="003217F3" w:rsidRDefault="003217F3" w:rsidP="004C1F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F3" w:rsidRPr="00DD5E48" w:rsidRDefault="003217F3">
    <w:pPr>
      <w:pStyle w:val="Header"/>
      <w:rPr>
        <w:rFonts w:ascii="Arial" w:hAnsi="Arial" w:cs="Arial"/>
      </w:rPr>
    </w:pPr>
    <w:r w:rsidRPr="00DD5E48">
      <w:rPr>
        <w:rFonts w:ascii="Arial" w:hAnsi="Arial" w:cs="Arial"/>
      </w:rPr>
      <w:t>Mathematics Literacy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F3" w:rsidRPr="00DD5E48" w:rsidRDefault="003217F3">
    <w:pPr>
      <w:pStyle w:val="Header"/>
      <w:rPr>
        <w:rFonts w:ascii="Arial" w:hAnsi="Arial" w:cs="Arial"/>
      </w:rPr>
    </w:pPr>
    <w:r w:rsidRPr="00DD5E48">
      <w:rPr>
        <w:rFonts w:ascii="Arial" w:hAnsi="Arial" w:cs="Arial"/>
      </w:rPr>
      <w:t>Mathematics Literacy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F3" w:rsidRDefault="003217F3"/>
  <w:p w:rsidR="003217F3" w:rsidRDefault="003217F3"/>
  <w:p w:rsidR="003217F3" w:rsidRDefault="003217F3"/>
  <w:p w:rsidR="003217F3" w:rsidRDefault="003217F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F3" w:rsidRPr="00491F6D" w:rsidRDefault="003217F3">
    <w:pPr>
      <w:pStyle w:val="Header"/>
      <w:rPr>
        <w:rFonts w:ascii="Arial" w:hAnsi="Arial" w:cs="Arial"/>
      </w:rPr>
    </w:pPr>
    <w:r w:rsidRPr="00491F6D">
      <w:rPr>
        <w:rFonts w:ascii="Arial" w:hAnsi="Arial" w:cs="Arial"/>
      </w:rPr>
      <w:t xml:space="preserve">Mathematics </w:t>
    </w:r>
    <w:r w:rsidRPr="00491F6D">
      <w:rPr>
        <w:rFonts w:ascii="Arial" w:hAnsi="Arial" w:cs="Arial"/>
      </w:rPr>
      <w:t>Literacy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F3" w:rsidRDefault="003217F3"/>
  <w:p w:rsidR="003217F3" w:rsidRDefault="003217F3"/>
  <w:p w:rsidR="003217F3" w:rsidRDefault="003217F3"/>
  <w:p w:rsidR="003217F3" w:rsidRDefault="003217F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171B8D"/>
    <w:multiLevelType w:val="hybridMultilevel"/>
    <w:tmpl w:val="076799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51F0234"/>
    <w:multiLevelType w:val="hybridMultilevel"/>
    <w:tmpl w:val="74874F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0F7B1EC"/>
    <w:multiLevelType w:val="hybridMultilevel"/>
    <w:tmpl w:val="3F6287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DDC5D94"/>
    <w:multiLevelType w:val="hybridMultilevel"/>
    <w:tmpl w:val="60DB7CC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02C2B04"/>
    <w:multiLevelType w:val="hybridMultilevel"/>
    <w:tmpl w:val="90BE0DE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AE86E19"/>
    <w:multiLevelType w:val="hybridMultilevel"/>
    <w:tmpl w:val="6EC8219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48F17BD"/>
    <w:multiLevelType w:val="hybridMultilevel"/>
    <w:tmpl w:val="C5BB73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98099C"/>
    <w:multiLevelType w:val="multilevel"/>
    <w:tmpl w:val="A9EAFD70"/>
    <w:styleLink w:val="Hdng2"/>
    <w:lvl w:ilvl="0">
      <w:start w:val="1"/>
      <w:numFmt w:val="none"/>
      <w:isLgl/>
      <w:suff w:val="nothing"/>
      <w:lvlText w:val=""/>
      <w:lvlJc w:val="left"/>
      <w:pPr>
        <w:ind w:left="357" w:hanging="357"/>
      </w:pPr>
      <w:rPr>
        <w:rFonts w:hint="default"/>
      </w:rPr>
    </w:lvl>
    <w:lvl w:ilvl="1">
      <w:start w:val="1"/>
      <w:numFmt w:val="decimal"/>
      <w:lvlRestart w:val="0"/>
      <w:pStyle w:val="Heading2TOPpageP2012"/>
      <w:isLgl/>
      <w:suff w:val="nothing"/>
      <w:lvlText w:val="Question %2"/>
      <w:lvlJc w:val="left"/>
      <w:pPr>
        <w:ind w:left="0" w:firstLine="0"/>
      </w:pPr>
      <w:rPr>
        <w:rFonts w:hint="default"/>
      </w:rPr>
    </w:lvl>
    <w:lvl w:ilvl="2">
      <w:start w:val="1"/>
      <w:numFmt w:val="none"/>
      <w:lvlText w:val=""/>
      <w:lvlJc w:val="left"/>
      <w:pPr>
        <w:tabs>
          <w:tab w:val="num" w:pos="1800"/>
        </w:tabs>
        <w:ind w:left="1440" w:firstLine="0"/>
      </w:pPr>
      <w:rPr>
        <w:rFonts w:hint="default"/>
      </w:rPr>
    </w:lvl>
    <w:lvl w:ilvl="3">
      <w:start w:val="1"/>
      <w:numFmt w:val="none"/>
      <w:lvlText w:val=""/>
      <w:lvlJc w:val="left"/>
      <w:pPr>
        <w:tabs>
          <w:tab w:val="num" w:pos="2520"/>
        </w:tabs>
        <w:ind w:left="2160" w:firstLine="0"/>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8">
    <w:nsid w:val="14B8C7B0"/>
    <w:multiLevelType w:val="hybridMultilevel"/>
    <w:tmpl w:val="8F199CC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153DFF6D"/>
    <w:multiLevelType w:val="hybridMultilevel"/>
    <w:tmpl w:val="238E5B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C935E9D"/>
    <w:multiLevelType w:val="multilevel"/>
    <w:tmpl w:val="A9EAFD70"/>
    <w:numStyleLink w:val="Hdng2"/>
  </w:abstractNum>
  <w:abstractNum w:abstractNumId="11">
    <w:nsid w:val="23785904"/>
    <w:multiLevelType w:val="multilevel"/>
    <w:tmpl w:val="6030816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23EF5D1F"/>
    <w:multiLevelType w:val="hybridMultilevel"/>
    <w:tmpl w:val="9693D4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D1D684E"/>
    <w:multiLevelType w:val="multilevel"/>
    <w:tmpl w:val="47BE9B9C"/>
    <w:lvl w:ilvl="0">
      <w:start w:val="1"/>
      <w:numFmt w:val="upperLetter"/>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6CC7443"/>
    <w:multiLevelType w:val="multilevel"/>
    <w:tmpl w:val="48102178"/>
    <w:lvl w:ilvl="0">
      <w:start w:val="1"/>
      <w:numFmt w:val="decimal"/>
      <w:isLgl/>
      <w:suff w:val="nothing"/>
      <w:lvlText w:val="Question %1"/>
      <w:lvlJc w:val="left"/>
      <w:pPr>
        <w:ind w:left="357" w:hanging="357"/>
      </w:pPr>
    </w:lvl>
    <w:lvl w:ilvl="1">
      <w:start w:val="1"/>
      <w:numFmt w:val="decimal"/>
      <w:lvlRestart w:val="0"/>
      <w:pStyle w:val="Hdng2TOPpage"/>
      <w:isLgl/>
      <w:suff w:val="nothing"/>
      <w:lvlText w:val="Question %2"/>
      <w:lvlJc w:val="left"/>
      <w:pPr>
        <w:ind w:left="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5">
    <w:nsid w:val="37765BB5"/>
    <w:multiLevelType w:val="multilevel"/>
    <w:tmpl w:val="47BE9B9C"/>
    <w:lvl w:ilvl="0">
      <w:start w:val="1"/>
      <w:numFmt w:val="upperLetter"/>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83D3E90"/>
    <w:multiLevelType w:val="multilevel"/>
    <w:tmpl w:val="47BE9B9C"/>
    <w:lvl w:ilvl="0">
      <w:start w:val="1"/>
      <w:numFmt w:val="upperLetter"/>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C0974EA"/>
    <w:multiLevelType w:val="multilevel"/>
    <w:tmpl w:val="47BE9B9C"/>
    <w:lvl w:ilvl="0">
      <w:start w:val="1"/>
      <w:numFmt w:val="upperLetter"/>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20F8C72"/>
    <w:multiLevelType w:val="hybridMultilevel"/>
    <w:tmpl w:val="C3B36A7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4BFE17B9"/>
    <w:multiLevelType w:val="multilevel"/>
    <w:tmpl w:val="FF98083C"/>
    <w:styleLink w:val="NumberedListTemplateP2012"/>
    <w:lvl w:ilvl="0">
      <w:start w:val="1"/>
      <w:numFmt w:val="upperLetter"/>
      <w:pStyle w:val="NumberingABCDP2012"/>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4DD81CFF"/>
    <w:multiLevelType w:val="multilevel"/>
    <w:tmpl w:val="0D98E4B8"/>
    <w:lvl w:ilvl="0">
      <w:start w:val="2"/>
      <w:numFmt w:val="decimal"/>
      <w:lvlText w:val="%1"/>
      <w:lvlJc w:val="left"/>
      <w:pPr>
        <w:ind w:left="420" w:hanging="420"/>
      </w:pPr>
      <w:rPr>
        <w:rFonts w:hint="default"/>
      </w:rPr>
    </w:lvl>
    <w:lvl w:ilvl="1">
      <w:start w:val="5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E4F93A2"/>
    <w:multiLevelType w:val="hybridMultilevel"/>
    <w:tmpl w:val="3CFA4CA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4E903624"/>
    <w:multiLevelType w:val="hybridMultilevel"/>
    <w:tmpl w:val="918ACDE2"/>
    <w:lvl w:ilvl="0" w:tplc="B2281E66">
      <w:start w:val="3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A1D679"/>
    <w:multiLevelType w:val="hybridMultilevel"/>
    <w:tmpl w:val="8E3E92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4FDE2DC8"/>
    <w:multiLevelType w:val="multilevel"/>
    <w:tmpl w:val="47BE9B9C"/>
    <w:lvl w:ilvl="0">
      <w:start w:val="1"/>
      <w:numFmt w:val="upperLetter"/>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C9342F2"/>
    <w:multiLevelType w:val="hybridMultilevel"/>
    <w:tmpl w:val="F9143484"/>
    <w:lvl w:ilvl="0" w:tplc="B93E1B56">
      <w:start w:val="1"/>
      <w:numFmt w:val="bullet"/>
      <w:pStyle w:val="ScoringAnswerP2012"/>
      <w:lvlText w:val=""/>
      <w:lvlJc w:val="left"/>
      <w:pPr>
        <w:tabs>
          <w:tab w:val="num" w:pos="1522"/>
        </w:tabs>
        <w:ind w:left="1349" w:hanging="187"/>
      </w:pPr>
      <w:rPr>
        <w:rFonts w:ascii="Symbol" w:hAnsi="Symbol" w:hint="default"/>
      </w:rPr>
    </w:lvl>
    <w:lvl w:ilvl="1" w:tplc="F0AEF18A" w:tentative="1">
      <w:start w:val="1"/>
      <w:numFmt w:val="bullet"/>
      <w:lvlText w:val="o"/>
      <w:lvlJc w:val="left"/>
      <w:pPr>
        <w:tabs>
          <w:tab w:val="num" w:pos="1440"/>
        </w:tabs>
        <w:ind w:left="1440" w:hanging="360"/>
      </w:pPr>
      <w:rPr>
        <w:rFonts w:ascii="Courier New" w:hAnsi="Courier New" w:hint="default"/>
      </w:rPr>
    </w:lvl>
    <w:lvl w:ilvl="2" w:tplc="D2C0C87A" w:tentative="1">
      <w:start w:val="1"/>
      <w:numFmt w:val="bullet"/>
      <w:lvlText w:val=""/>
      <w:lvlJc w:val="left"/>
      <w:pPr>
        <w:tabs>
          <w:tab w:val="num" w:pos="2160"/>
        </w:tabs>
        <w:ind w:left="2160" w:hanging="360"/>
      </w:pPr>
      <w:rPr>
        <w:rFonts w:ascii="Wingdings" w:hAnsi="Wingdings" w:hint="default"/>
      </w:rPr>
    </w:lvl>
    <w:lvl w:ilvl="3" w:tplc="8A3C8D94" w:tentative="1">
      <w:start w:val="1"/>
      <w:numFmt w:val="bullet"/>
      <w:lvlText w:val=""/>
      <w:lvlJc w:val="left"/>
      <w:pPr>
        <w:tabs>
          <w:tab w:val="num" w:pos="2880"/>
        </w:tabs>
        <w:ind w:left="2880" w:hanging="360"/>
      </w:pPr>
      <w:rPr>
        <w:rFonts w:ascii="Symbol" w:hAnsi="Symbol" w:hint="default"/>
      </w:rPr>
    </w:lvl>
    <w:lvl w:ilvl="4" w:tplc="D0329402" w:tentative="1">
      <w:start w:val="1"/>
      <w:numFmt w:val="bullet"/>
      <w:lvlText w:val="o"/>
      <w:lvlJc w:val="left"/>
      <w:pPr>
        <w:tabs>
          <w:tab w:val="num" w:pos="3600"/>
        </w:tabs>
        <w:ind w:left="3600" w:hanging="360"/>
      </w:pPr>
      <w:rPr>
        <w:rFonts w:ascii="Courier New" w:hAnsi="Courier New" w:hint="default"/>
      </w:rPr>
    </w:lvl>
    <w:lvl w:ilvl="5" w:tplc="B296CA2C" w:tentative="1">
      <w:start w:val="1"/>
      <w:numFmt w:val="bullet"/>
      <w:lvlText w:val=""/>
      <w:lvlJc w:val="left"/>
      <w:pPr>
        <w:tabs>
          <w:tab w:val="num" w:pos="4320"/>
        </w:tabs>
        <w:ind w:left="4320" w:hanging="360"/>
      </w:pPr>
      <w:rPr>
        <w:rFonts w:ascii="Wingdings" w:hAnsi="Wingdings" w:hint="default"/>
      </w:rPr>
    </w:lvl>
    <w:lvl w:ilvl="6" w:tplc="A8DCA7A0" w:tentative="1">
      <w:start w:val="1"/>
      <w:numFmt w:val="bullet"/>
      <w:lvlText w:val=""/>
      <w:lvlJc w:val="left"/>
      <w:pPr>
        <w:tabs>
          <w:tab w:val="num" w:pos="5040"/>
        </w:tabs>
        <w:ind w:left="5040" w:hanging="360"/>
      </w:pPr>
      <w:rPr>
        <w:rFonts w:ascii="Symbol" w:hAnsi="Symbol" w:hint="default"/>
      </w:rPr>
    </w:lvl>
    <w:lvl w:ilvl="7" w:tplc="165ADDAA" w:tentative="1">
      <w:start w:val="1"/>
      <w:numFmt w:val="bullet"/>
      <w:lvlText w:val="o"/>
      <w:lvlJc w:val="left"/>
      <w:pPr>
        <w:tabs>
          <w:tab w:val="num" w:pos="5760"/>
        </w:tabs>
        <w:ind w:left="5760" w:hanging="360"/>
      </w:pPr>
      <w:rPr>
        <w:rFonts w:ascii="Courier New" w:hAnsi="Courier New" w:hint="default"/>
      </w:rPr>
    </w:lvl>
    <w:lvl w:ilvl="8" w:tplc="3D9846F6" w:tentative="1">
      <w:start w:val="1"/>
      <w:numFmt w:val="bullet"/>
      <w:lvlText w:val=""/>
      <w:lvlJc w:val="left"/>
      <w:pPr>
        <w:tabs>
          <w:tab w:val="num" w:pos="6480"/>
        </w:tabs>
        <w:ind w:left="6480" w:hanging="360"/>
      </w:pPr>
      <w:rPr>
        <w:rFonts w:ascii="Wingdings" w:hAnsi="Wingdings" w:hint="default"/>
      </w:rPr>
    </w:lvl>
  </w:abstractNum>
  <w:abstractNum w:abstractNumId="26">
    <w:nsid w:val="5EFD4C0A"/>
    <w:multiLevelType w:val="multilevel"/>
    <w:tmpl w:val="47BE9B9C"/>
    <w:lvl w:ilvl="0">
      <w:start w:val="1"/>
      <w:numFmt w:val="upperLetter"/>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61A71D61"/>
    <w:multiLevelType w:val="hybridMultilevel"/>
    <w:tmpl w:val="56EE5812"/>
    <w:lvl w:ilvl="0" w:tplc="AB88EEE8">
      <w:numFmt w:val="bullet"/>
      <w:lvlText w:val=""/>
      <w:lvlJc w:val="left"/>
      <w:pPr>
        <w:ind w:left="720" w:hanging="360"/>
      </w:pPr>
      <w:rPr>
        <w:rFonts w:ascii="Symbol" w:eastAsiaTheme="minorHAnsi" w:hAnsi="Symbol" w:cs="Aria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586EEE"/>
    <w:multiLevelType w:val="multilevel"/>
    <w:tmpl w:val="47BE9B9C"/>
    <w:lvl w:ilvl="0">
      <w:start w:val="1"/>
      <w:numFmt w:val="upperLetter"/>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66854E13"/>
    <w:multiLevelType w:val="hybridMultilevel"/>
    <w:tmpl w:val="91A62744"/>
    <w:lvl w:ilvl="0" w:tplc="928ECF62">
      <w:start w:val="1"/>
      <w:numFmt w:val="bullet"/>
      <w:pStyle w:val="stembulletP2012"/>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D0F1BE" w:tentative="1">
      <w:start w:val="1"/>
      <w:numFmt w:val="bullet"/>
      <w:lvlText w:val=""/>
      <w:lvlJc w:val="left"/>
      <w:pPr>
        <w:tabs>
          <w:tab w:val="num" w:pos="2160"/>
        </w:tabs>
        <w:ind w:left="2160" w:hanging="360"/>
      </w:pPr>
      <w:rPr>
        <w:rFonts w:ascii="Wingdings" w:hAnsi="Wingdings" w:hint="default"/>
      </w:rPr>
    </w:lvl>
    <w:lvl w:ilvl="3" w:tplc="ACF6F6D2" w:tentative="1">
      <w:start w:val="1"/>
      <w:numFmt w:val="bullet"/>
      <w:lvlText w:val=""/>
      <w:lvlJc w:val="left"/>
      <w:pPr>
        <w:tabs>
          <w:tab w:val="num" w:pos="2880"/>
        </w:tabs>
        <w:ind w:left="2880" w:hanging="360"/>
      </w:pPr>
      <w:rPr>
        <w:rFonts w:ascii="Symbol" w:hAnsi="Symbol" w:hint="default"/>
      </w:rPr>
    </w:lvl>
    <w:lvl w:ilvl="4" w:tplc="A2307EFC" w:tentative="1">
      <w:start w:val="1"/>
      <w:numFmt w:val="bullet"/>
      <w:lvlText w:val="o"/>
      <w:lvlJc w:val="left"/>
      <w:pPr>
        <w:tabs>
          <w:tab w:val="num" w:pos="3600"/>
        </w:tabs>
        <w:ind w:left="3600" w:hanging="360"/>
      </w:pPr>
      <w:rPr>
        <w:rFonts w:ascii="Courier New" w:hAnsi="Courier New" w:hint="default"/>
      </w:rPr>
    </w:lvl>
    <w:lvl w:ilvl="5" w:tplc="28DAA622" w:tentative="1">
      <w:start w:val="1"/>
      <w:numFmt w:val="bullet"/>
      <w:lvlText w:val=""/>
      <w:lvlJc w:val="left"/>
      <w:pPr>
        <w:tabs>
          <w:tab w:val="num" w:pos="4320"/>
        </w:tabs>
        <w:ind w:left="4320" w:hanging="360"/>
      </w:pPr>
      <w:rPr>
        <w:rFonts w:ascii="Wingdings" w:hAnsi="Wingdings" w:hint="default"/>
      </w:rPr>
    </w:lvl>
    <w:lvl w:ilvl="6" w:tplc="F216E7AC" w:tentative="1">
      <w:start w:val="1"/>
      <w:numFmt w:val="bullet"/>
      <w:lvlText w:val=""/>
      <w:lvlJc w:val="left"/>
      <w:pPr>
        <w:tabs>
          <w:tab w:val="num" w:pos="5040"/>
        </w:tabs>
        <w:ind w:left="5040" w:hanging="360"/>
      </w:pPr>
      <w:rPr>
        <w:rFonts w:ascii="Symbol" w:hAnsi="Symbol" w:hint="default"/>
      </w:rPr>
    </w:lvl>
    <w:lvl w:ilvl="7" w:tplc="39EA464E" w:tentative="1">
      <w:start w:val="1"/>
      <w:numFmt w:val="bullet"/>
      <w:lvlText w:val="o"/>
      <w:lvlJc w:val="left"/>
      <w:pPr>
        <w:tabs>
          <w:tab w:val="num" w:pos="5760"/>
        </w:tabs>
        <w:ind w:left="5760" w:hanging="360"/>
      </w:pPr>
      <w:rPr>
        <w:rFonts w:ascii="Courier New" w:hAnsi="Courier New" w:hint="default"/>
      </w:rPr>
    </w:lvl>
    <w:lvl w:ilvl="8" w:tplc="99E45794" w:tentative="1">
      <w:start w:val="1"/>
      <w:numFmt w:val="bullet"/>
      <w:lvlText w:val=""/>
      <w:lvlJc w:val="left"/>
      <w:pPr>
        <w:tabs>
          <w:tab w:val="num" w:pos="6480"/>
        </w:tabs>
        <w:ind w:left="6480" w:hanging="360"/>
      </w:pPr>
      <w:rPr>
        <w:rFonts w:ascii="Wingdings" w:hAnsi="Wingdings" w:hint="default"/>
      </w:rPr>
    </w:lvl>
  </w:abstractNum>
  <w:abstractNum w:abstractNumId="30">
    <w:nsid w:val="681E14AC"/>
    <w:multiLevelType w:val="multilevel"/>
    <w:tmpl w:val="47BE9B9C"/>
    <w:lvl w:ilvl="0">
      <w:start w:val="1"/>
      <w:numFmt w:val="upperLetter"/>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70703904"/>
    <w:multiLevelType w:val="multilevel"/>
    <w:tmpl w:val="0B785BBE"/>
    <w:lvl w:ilvl="0">
      <w:start w:val="1"/>
      <w:numFmt w:val="none"/>
      <w:isLgl/>
      <w:suff w:val="nothing"/>
      <w:lvlText w:val=""/>
      <w:lvlJc w:val="left"/>
      <w:pPr>
        <w:ind w:left="357" w:hanging="357"/>
      </w:pPr>
      <w:rPr>
        <w:rFonts w:hint="default"/>
      </w:rPr>
    </w:lvl>
    <w:lvl w:ilvl="1">
      <w:start w:val="1"/>
      <w:numFmt w:val="decimal"/>
      <w:lvlRestart w:val="0"/>
      <w:isLgl/>
      <w:suff w:val="nothing"/>
      <w:lvlText w:val="Question %2"/>
      <w:lvlJc w:val="left"/>
      <w:pPr>
        <w:ind w:left="0" w:firstLine="0"/>
      </w:pPr>
      <w:rPr>
        <w:rFonts w:hint="default"/>
      </w:rPr>
    </w:lvl>
    <w:lvl w:ilvl="2">
      <w:start w:val="1"/>
      <w:numFmt w:val="none"/>
      <w:lvlText w:val=""/>
      <w:lvlJc w:val="left"/>
      <w:pPr>
        <w:tabs>
          <w:tab w:val="num" w:pos="1800"/>
        </w:tabs>
        <w:ind w:left="1440" w:firstLine="0"/>
      </w:pPr>
      <w:rPr>
        <w:rFonts w:hint="default"/>
      </w:rPr>
    </w:lvl>
    <w:lvl w:ilvl="3">
      <w:start w:val="1"/>
      <w:numFmt w:val="none"/>
      <w:lvlText w:val=""/>
      <w:lvlJc w:val="left"/>
      <w:pPr>
        <w:tabs>
          <w:tab w:val="num" w:pos="2520"/>
        </w:tabs>
        <w:ind w:left="2160" w:firstLine="0"/>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2">
    <w:nsid w:val="734A3C0B"/>
    <w:multiLevelType w:val="hybridMultilevel"/>
    <w:tmpl w:val="70667EBC"/>
    <w:lvl w:ilvl="0" w:tplc="6FB26678">
      <w:start w:val="2"/>
      <w:numFmt w:val="bullet"/>
      <w:lvlText w:val="•"/>
      <w:lvlJc w:val="left"/>
      <w:pPr>
        <w:ind w:left="1080" w:hanging="360"/>
      </w:pPr>
      <w:rPr>
        <w:rFonts w:ascii="Times New Roman" w:eastAsia="Times New Roman" w:hAnsi="Times New Roman" w:cs="Times New Roman" w:hint="default"/>
        <w:w w:val="13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7746A9E"/>
    <w:multiLevelType w:val="multilevel"/>
    <w:tmpl w:val="47BE9B9C"/>
    <w:lvl w:ilvl="0">
      <w:start w:val="1"/>
      <w:numFmt w:val="upperLetter"/>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A6A02F0"/>
    <w:multiLevelType w:val="singleLevel"/>
    <w:tmpl w:val="77D6C1B6"/>
    <w:lvl w:ilvl="0">
      <w:start w:val="1"/>
      <w:numFmt w:val="upperLetter"/>
      <w:lvlText w:val="%1"/>
      <w:legacy w:legacy="1" w:legacySpace="0" w:legacyIndent="360"/>
      <w:lvlJc w:val="left"/>
      <w:pPr>
        <w:ind w:left="360" w:hanging="360"/>
      </w:pPr>
    </w:lvl>
  </w:abstractNum>
  <w:abstractNum w:abstractNumId="35">
    <w:nsid w:val="7D0E4C39"/>
    <w:multiLevelType w:val="hybridMultilevel"/>
    <w:tmpl w:val="ABBA691C"/>
    <w:lvl w:ilvl="0" w:tplc="F4D8C0DA">
      <w:start w:val="1"/>
      <w:numFmt w:val="lowerLetter"/>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DE925C9"/>
    <w:multiLevelType w:val="multilevel"/>
    <w:tmpl w:val="530ECE1A"/>
    <w:lvl w:ilvl="0">
      <w:start w:val="1"/>
      <w:numFmt w:val="none"/>
      <w:isLgl/>
      <w:suff w:val="nothing"/>
      <w:lvlText w:val=""/>
      <w:lvlJc w:val="left"/>
      <w:pPr>
        <w:ind w:left="357" w:hanging="357"/>
      </w:pPr>
      <w:rPr>
        <w:rFonts w:hint="default"/>
      </w:rPr>
    </w:lvl>
    <w:lvl w:ilvl="1">
      <w:start w:val="1"/>
      <w:numFmt w:val="decimal"/>
      <w:lvlRestart w:val="0"/>
      <w:isLgl/>
      <w:suff w:val="nothing"/>
      <w:lvlText w:val="Question %2"/>
      <w:lvlJc w:val="left"/>
      <w:pPr>
        <w:ind w:left="0" w:firstLine="0"/>
      </w:pPr>
      <w:rPr>
        <w:rFonts w:hint="default"/>
      </w:rPr>
    </w:lvl>
    <w:lvl w:ilvl="2">
      <w:start w:val="1"/>
      <w:numFmt w:val="none"/>
      <w:lvlText w:val=""/>
      <w:lvlJc w:val="left"/>
      <w:pPr>
        <w:tabs>
          <w:tab w:val="num" w:pos="1800"/>
        </w:tabs>
        <w:ind w:left="1440" w:firstLine="0"/>
      </w:pPr>
      <w:rPr>
        <w:rFonts w:hint="default"/>
      </w:rPr>
    </w:lvl>
    <w:lvl w:ilvl="3">
      <w:start w:val="1"/>
      <w:numFmt w:val="none"/>
      <w:lvlText w:val=""/>
      <w:lvlJc w:val="left"/>
      <w:pPr>
        <w:tabs>
          <w:tab w:val="num" w:pos="2520"/>
        </w:tabs>
        <w:ind w:left="2160" w:firstLine="0"/>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num w:numId="1">
    <w:abstractNumId w:val="7"/>
  </w:num>
  <w:num w:numId="2">
    <w:abstractNumId w:val="19"/>
  </w:num>
  <w:num w:numId="3">
    <w:abstractNumId w:val="16"/>
  </w:num>
  <w:num w:numId="4">
    <w:abstractNumId w:val="26"/>
  </w:num>
  <w:num w:numId="5">
    <w:abstractNumId w:val="24"/>
  </w:num>
  <w:num w:numId="6">
    <w:abstractNumId w:val="10"/>
  </w:num>
  <w:num w:numId="7">
    <w:abstractNumId w:val="30"/>
  </w:num>
  <w:num w:numId="8">
    <w:abstractNumId w:val="13"/>
  </w:num>
  <w:num w:numId="9">
    <w:abstractNumId w:val="17"/>
  </w:num>
  <w:num w:numId="10">
    <w:abstractNumId w:val="25"/>
  </w:num>
  <w:num w:numId="11">
    <w:abstractNumId w:val="32"/>
  </w:num>
  <w:num w:numId="12">
    <w:abstractNumId w:val="35"/>
  </w:num>
  <w:num w:numId="13">
    <w:abstractNumId w:val="36"/>
  </w:num>
  <w:num w:numId="14">
    <w:abstractNumId w:val="36"/>
    <w:lvlOverride w:ilvl="0">
      <w:lvl w:ilvl="0">
        <w:numFmt w:val="decimal"/>
        <w:lvlText w:val=""/>
        <w:lvlJc w:val="left"/>
      </w:lvl>
    </w:lvlOverride>
    <w:lvlOverride w:ilvl="1">
      <w:lvl w:ilvl="1">
        <w:start w:val="1"/>
        <w:numFmt w:val="decimal"/>
        <w:lvlRestart w:val="0"/>
        <w:isLgl/>
        <w:suff w:val="nothing"/>
        <w:lvlText w:val="Question %2"/>
        <w:lvlJc w:val="left"/>
        <w:pPr>
          <w:ind w:left="0" w:firstLine="0"/>
        </w:pPr>
        <w:rPr>
          <w:rFonts w:hint="default"/>
        </w:rPr>
      </w:lvl>
    </w:lvlOverride>
  </w:num>
  <w:num w:numId="15">
    <w:abstractNumId w:val="36"/>
    <w:lvlOverride w:ilvl="0">
      <w:lvl w:ilvl="0">
        <w:numFmt w:val="decimal"/>
        <w:lvlText w:val=""/>
        <w:lvlJc w:val="left"/>
      </w:lvl>
    </w:lvlOverride>
    <w:lvlOverride w:ilvl="1">
      <w:lvl w:ilvl="1">
        <w:start w:val="1"/>
        <w:numFmt w:val="decimal"/>
        <w:lvlRestart w:val="0"/>
        <w:isLgl/>
        <w:suff w:val="nothing"/>
        <w:lvlText w:val="Question %2"/>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6">
    <w:abstractNumId w:val="29"/>
  </w:num>
  <w:num w:numId="17">
    <w:abstractNumId w:val="31"/>
  </w:num>
  <w:num w:numId="18">
    <w:abstractNumId w:val="33"/>
  </w:num>
  <w:num w:numId="19">
    <w:abstractNumId w:val="28"/>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3"/>
  </w:num>
  <w:num w:numId="23">
    <w:abstractNumId w:val="27"/>
  </w:num>
  <w:num w:numId="24">
    <w:abstractNumId w:val="5"/>
  </w:num>
  <w:num w:numId="25">
    <w:abstractNumId w:val="18"/>
  </w:num>
  <w:num w:numId="26">
    <w:abstractNumId w:val="4"/>
  </w:num>
  <w:num w:numId="27">
    <w:abstractNumId w:val="1"/>
  </w:num>
  <w:num w:numId="28">
    <w:abstractNumId w:val="2"/>
  </w:num>
  <w:num w:numId="29">
    <w:abstractNumId w:val="9"/>
  </w:num>
  <w:num w:numId="30">
    <w:abstractNumId w:val="8"/>
  </w:num>
  <w:num w:numId="31">
    <w:abstractNumId w:val="23"/>
  </w:num>
  <w:num w:numId="32">
    <w:abstractNumId w:val="12"/>
  </w:num>
  <w:num w:numId="33">
    <w:abstractNumId w:val="6"/>
  </w:num>
  <w:num w:numId="34">
    <w:abstractNumId w:val="0"/>
  </w:num>
  <w:num w:numId="35">
    <w:abstractNumId w:val="21"/>
  </w:num>
  <w:num w:numId="36">
    <w:abstractNumId w:val="22"/>
  </w:num>
  <w:num w:numId="37">
    <w:abstractNumId w:val="20"/>
  </w:num>
  <w:num w:numId="38">
    <w:abstractNumId w:val="14"/>
  </w:num>
  <w:num w:numId="39">
    <w:abstractNumId w:val="34"/>
  </w:num>
  <w:num w:numId="40">
    <w:abstractNumId w:val="11"/>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1"/>
    <wne:hash wne:val="-142896687"/>
  </wne:recipientData>
  <wne:recipientData>
    <wne:active wne:val="1"/>
    <wne:hash wne:val="153868486"/>
  </wne:recipientData>
  <wne:recipientData>
    <wne:active wne:val="1"/>
    <wne:hash wne:val="450633659"/>
  </wne:recipientData>
  <wne:recipientData>
    <wne:active wne:val="1"/>
    <wne:hash wne:val="747398832"/>
  </wne:recipientData>
  <wne:recipientData>
    <wne:active wne:val="1"/>
    <wne:hash wne:val="-1976051218"/>
  </wne:recipientData>
  <wne:recipientData>
    <wne:active wne:val="1"/>
    <wne:hash wne:val="-1679286045"/>
  </wne:recipientData>
  <wne:recipientData>
    <wne:active wne:val="1"/>
    <wne:hash wne:val="-1382520872"/>
  </wne:recipientData>
  <wne:recipientData>
    <wne:active wne:val="1"/>
    <wne:hash wne:val="-1085755699"/>
  </wne:recipientData>
  <wne:recipientData>
    <wne:active wne:val="1"/>
    <wne:hash wne:val="-788990526"/>
  </wne:recipientData>
  <wne:recipientData>
    <wne:active wne:val="1"/>
    <wne:hash wne:val="1133810278"/>
  </wne:recipientData>
  <wne:recipientData>
    <wne:active wne:val="1"/>
    <wne:hash wne:val="1702594462"/>
  </wne:recipientData>
  <wne:recipientData>
    <wne:active wne:val="1"/>
    <wne:hash wne:val="1999359635"/>
  </wne:recipientData>
  <wne:recipientData>
    <wne:active wne:val="1"/>
    <wne:hash wne:val="-1998842488"/>
  </wne:recipientData>
  <wne:recipientData>
    <wne:active wne:val="1"/>
    <wne:hash wne:val="-1702077315"/>
  </wne:recipientData>
  <wne:recipientData>
    <wne:active wne:val="1"/>
    <wne:hash wne:val="-130560069"/>
  </wne:recipientData>
  <wne:recipientData>
    <wne:active wne:val="1"/>
    <wne:hash wne:val="166205104"/>
  </wne:recipientData>
  <wne:recipientData>
    <wne:active wne:val="1"/>
    <wne:hash wne:val="462970277"/>
  </wne:recipientData>
  <wne:recipientData>
    <wne:active wne:val="1"/>
    <wne:hash wne:val="759735450"/>
  </wne:recipientData>
  <wne:recipientData>
    <wne:active wne:val="1"/>
    <wne:hash wne:val="1056500623"/>
  </wne:recipientData>
  <wne:recipientData>
    <wne:active wne:val="1"/>
    <wne:hash wne:val="1355342277"/>
  </wne:recipientData>
  <wne:recipientData>
    <wne:active wne:val="1"/>
    <wne:hash wne:val="1924126461"/>
  </wne:recipientData>
  <wne:recipientData>
    <wne:active wne:val="1"/>
    <wne:hash wne:val="-2074075662"/>
  </wne:recipientData>
  <wne:recipientData>
    <wne:active wne:val="1"/>
    <wne:hash wne:val="-1777310489"/>
  </wne:recipientData>
  <wne:recipientData>
    <wne:active wne:val="1"/>
    <wne:hash wne:val="-1480545316"/>
  </wne:recipientData>
  <wne:recipientData>
    <wne:active wne:val="1"/>
    <wne:hash wne:val="90971930"/>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mailMerge>
    <w:mainDocumentType w:val="formLetters"/>
    <w:linkToQuery/>
    <w:dataType w:val="native"/>
    <w:connectString w:val="Provider=Microsoft.ACE.OLEDB.12.0;User ID=Admin;Data Source=P:\Main\Reporting\Released items set\Released Item Set\TestFile.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Sheet1$` "/>
    <w:dataSource r:id="rId1"/>
    <w:odso>
      <w:udl w:val="Provider=Microsoft.ACE.OLEDB.12.0;User ID=Admin;Data Source=P:\Main\Reporting\Released items set\Released Item Set\TestFile.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table w:val="Sheet1$"/>
      <w:src r:id="rId2"/>
      <w:colDelim w:val="9"/>
      <w:type w:val="database"/>
      <w:fHdr/>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recipientData r:id="rId3"/>
    </w:odso>
  </w:mailMerge>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4B9"/>
    <w:rsid w:val="00006F5F"/>
    <w:rsid w:val="00072BB8"/>
    <w:rsid w:val="000B5FC1"/>
    <w:rsid w:val="00205110"/>
    <w:rsid w:val="00207425"/>
    <w:rsid w:val="0022128F"/>
    <w:rsid w:val="00235F4F"/>
    <w:rsid w:val="00271010"/>
    <w:rsid w:val="00282042"/>
    <w:rsid w:val="003217F3"/>
    <w:rsid w:val="003F5D12"/>
    <w:rsid w:val="00475EE2"/>
    <w:rsid w:val="004A0206"/>
    <w:rsid w:val="004B4B51"/>
    <w:rsid w:val="004B4D7F"/>
    <w:rsid w:val="004C1F01"/>
    <w:rsid w:val="004C5EBF"/>
    <w:rsid w:val="004E44C5"/>
    <w:rsid w:val="00505355"/>
    <w:rsid w:val="00543FDA"/>
    <w:rsid w:val="00576F58"/>
    <w:rsid w:val="005863DD"/>
    <w:rsid w:val="00601425"/>
    <w:rsid w:val="0060222B"/>
    <w:rsid w:val="00607DC2"/>
    <w:rsid w:val="00652EBC"/>
    <w:rsid w:val="00695F8F"/>
    <w:rsid w:val="006A39DC"/>
    <w:rsid w:val="006E652B"/>
    <w:rsid w:val="0074279E"/>
    <w:rsid w:val="007528EB"/>
    <w:rsid w:val="00755D5B"/>
    <w:rsid w:val="007D4E1F"/>
    <w:rsid w:val="008114B9"/>
    <w:rsid w:val="008224D9"/>
    <w:rsid w:val="00891E10"/>
    <w:rsid w:val="008A11C9"/>
    <w:rsid w:val="008A7D8F"/>
    <w:rsid w:val="008B308E"/>
    <w:rsid w:val="008B4913"/>
    <w:rsid w:val="00921099"/>
    <w:rsid w:val="00944BD1"/>
    <w:rsid w:val="00986D8C"/>
    <w:rsid w:val="00992748"/>
    <w:rsid w:val="009B0CA6"/>
    <w:rsid w:val="009D00EE"/>
    <w:rsid w:val="00A14BE3"/>
    <w:rsid w:val="00A57478"/>
    <w:rsid w:val="00A67BCE"/>
    <w:rsid w:val="00A87160"/>
    <w:rsid w:val="00A96C49"/>
    <w:rsid w:val="00AB6A69"/>
    <w:rsid w:val="00AD4827"/>
    <w:rsid w:val="00B0117D"/>
    <w:rsid w:val="00B97638"/>
    <w:rsid w:val="00BB5B23"/>
    <w:rsid w:val="00C93526"/>
    <w:rsid w:val="00C93E5E"/>
    <w:rsid w:val="00C9668B"/>
    <w:rsid w:val="00D50475"/>
    <w:rsid w:val="00D723FB"/>
    <w:rsid w:val="00D72ED0"/>
    <w:rsid w:val="00D86D26"/>
    <w:rsid w:val="00D9501E"/>
    <w:rsid w:val="00DB2B75"/>
    <w:rsid w:val="00DC3607"/>
    <w:rsid w:val="00DD5E48"/>
    <w:rsid w:val="00E145F9"/>
    <w:rsid w:val="00E27782"/>
    <w:rsid w:val="00EB7879"/>
    <w:rsid w:val="00ED5B33"/>
    <w:rsid w:val="00F608F5"/>
    <w:rsid w:val="00F66577"/>
    <w:rsid w:val="00F71E6A"/>
    <w:rsid w:val="00FC4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4B9"/>
    <w:pPr>
      <w:spacing w:after="0" w:line="240" w:lineRule="auto"/>
    </w:pPr>
    <w:rPr>
      <w:rFonts w:ascii="Arial" w:eastAsia="Times New Roman" w:hAnsi="Arial" w:cs="Times New Roman"/>
      <w:szCs w:val="24"/>
    </w:rPr>
  </w:style>
  <w:style w:type="paragraph" w:styleId="Heading1">
    <w:name w:val="heading 1"/>
    <w:basedOn w:val="UNITheading"/>
    <w:next w:val="Normal"/>
    <w:link w:val="Heading1Char"/>
    <w:uiPriority w:val="9"/>
    <w:qFormat/>
    <w:rsid w:val="00607DC2"/>
    <w:pPr>
      <w:pBdr>
        <w:top w:val="single" w:sz="4" w:space="0" w:color="auto"/>
      </w:pBdr>
      <w:outlineLvl w:val="0"/>
    </w:pPr>
    <w:rPr>
      <w:lang w:val="en-US"/>
    </w:rPr>
  </w:style>
  <w:style w:type="paragraph" w:styleId="Heading2">
    <w:name w:val="heading 2"/>
    <w:next w:val="Normal"/>
    <w:link w:val="Heading2Char"/>
    <w:qFormat/>
    <w:rsid w:val="00755D5B"/>
    <w:pPr>
      <w:widowControl w:val="0"/>
      <w:spacing w:before="1100" w:after="240" w:line="240" w:lineRule="auto"/>
      <w:outlineLvl w:val="1"/>
    </w:pPr>
    <w:rPr>
      <w:rFonts w:ascii="Arial" w:eastAsia="Times New Roman" w:hAnsi="Arial" w:cs="Times New Roman"/>
      <w:b/>
      <w:caps/>
      <w:sz w:val="24"/>
      <w:szCs w:val="20"/>
      <w:lang w:val="en-AU"/>
    </w:rPr>
  </w:style>
  <w:style w:type="paragraph" w:styleId="Heading3">
    <w:name w:val="heading 3"/>
    <w:basedOn w:val="Normal"/>
    <w:next w:val="Normal"/>
    <w:link w:val="Heading3Char"/>
    <w:uiPriority w:val="9"/>
    <w:semiHidden/>
    <w:unhideWhenUsed/>
    <w:qFormat/>
    <w:rsid w:val="008A11C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55D5B"/>
    <w:pPr>
      <w:keepNext/>
      <w:spacing w:after="220"/>
      <w:jc w:val="center"/>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NoPageBreakNoLine">
    <w:name w:val="Heading2NoPageBreakNoLine"/>
    <w:basedOn w:val="Normal"/>
    <w:link w:val="Heading2NoPageBreakNoLineChar"/>
    <w:rsid w:val="008114B9"/>
    <w:pPr>
      <w:keepNext/>
      <w:tabs>
        <w:tab w:val="num" w:pos="360"/>
        <w:tab w:val="right" w:pos="8930"/>
      </w:tabs>
      <w:spacing w:before="240" w:after="240"/>
      <w:ind w:right="-652"/>
      <w:jc w:val="both"/>
      <w:outlineLvl w:val="1"/>
    </w:pPr>
    <w:rPr>
      <w:rFonts w:cs="Arial"/>
      <w:b/>
      <w:bCs/>
      <w:snapToGrid w:val="0"/>
      <w:sz w:val="24"/>
    </w:rPr>
  </w:style>
  <w:style w:type="paragraph" w:customStyle="1" w:styleId="Heading2TOPpageP2012">
    <w:name w:val="Heading2TOPpage_P2012"/>
    <w:rsid w:val="008114B9"/>
    <w:pPr>
      <w:keepNext/>
      <w:pageBreakBefore/>
      <w:numPr>
        <w:ilvl w:val="1"/>
        <w:numId w:val="6"/>
      </w:numPr>
      <w:pBdr>
        <w:top w:val="single" w:sz="4" w:space="6" w:color="auto"/>
      </w:pBdr>
      <w:tabs>
        <w:tab w:val="right" w:pos="8930"/>
      </w:tabs>
      <w:spacing w:after="240" w:line="240" w:lineRule="auto"/>
      <w:ind w:right="-652"/>
      <w:jc w:val="both"/>
      <w:outlineLvl w:val="1"/>
    </w:pPr>
    <w:rPr>
      <w:rFonts w:ascii="Arial" w:eastAsia="Times New Roman" w:hAnsi="Arial" w:cs="Arial"/>
      <w:b/>
      <w:bCs/>
      <w:sz w:val="24"/>
      <w:szCs w:val="24"/>
      <w:lang w:val="en-GB"/>
    </w:rPr>
  </w:style>
  <w:style w:type="paragraph" w:customStyle="1" w:styleId="stemP2009">
    <w:name w:val="stem_P2009"/>
    <w:link w:val="stemP2009Char"/>
    <w:rsid w:val="008114B9"/>
    <w:pPr>
      <w:keepNext/>
      <w:spacing w:after="220" w:line="240" w:lineRule="auto"/>
    </w:pPr>
    <w:rPr>
      <w:rFonts w:ascii="Arial" w:eastAsia="Times New Roman" w:hAnsi="Arial" w:cs="Arial"/>
      <w:lang w:val="en-GB"/>
    </w:rPr>
  </w:style>
  <w:style w:type="character" w:customStyle="1" w:styleId="stemP2009Char">
    <w:name w:val="stem_P2009 Char"/>
    <w:basedOn w:val="DefaultParagraphFont"/>
    <w:link w:val="stemP2009"/>
    <w:rsid w:val="008114B9"/>
    <w:rPr>
      <w:rFonts w:ascii="Arial" w:eastAsia="Times New Roman" w:hAnsi="Arial" w:cs="Arial"/>
      <w:lang w:val="en-GB"/>
    </w:rPr>
  </w:style>
  <w:style w:type="numbering" w:customStyle="1" w:styleId="Hdng2">
    <w:name w:val="Hdng2"/>
    <w:basedOn w:val="NoList"/>
    <w:rsid w:val="008114B9"/>
    <w:pPr>
      <w:numPr>
        <w:numId w:val="1"/>
      </w:numPr>
    </w:pPr>
  </w:style>
  <w:style w:type="paragraph" w:customStyle="1" w:styleId="Heading2NPB40ptbeforeP2012">
    <w:name w:val="Heading2NPB_40ptbefore_P2012"/>
    <w:basedOn w:val="Normal"/>
    <w:link w:val="Heading2NPB40ptbeforeP2012Car"/>
    <w:rsid w:val="008114B9"/>
    <w:pPr>
      <w:keepNext/>
      <w:pBdr>
        <w:top w:val="single" w:sz="4" w:space="6" w:color="auto"/>
      </w:pBdr>
      <w:tabs>
        <w:tab w:val="num" w:pos="360"/>
        <w:tab w:val="right" w:pos="8930"/>
      </w:tabs>
      <w:spacing w:before="800" w:after="240"/>
      <w:ind w:right="-652"/>
      <w:jc w:val="both"/>
      <w:outlineLvl w:val="1"/>
    </w:pPr>
    <w:rPr>
      <w:rFonts w:cs="Arial"/>
      <w:b/>
      <w:bCs/>
      <w:sz w:val="24"/>
    </w:rPr>
  </w:style>
  <w:style w:type="paragraph" w:customStyle="1" w:styleId="arial10CP2012">
    <w:name w:val="arial10C_P2012"/>
    <w:rsid w:val="008114B9"/>
    <w:pPr>
      <w:spacing w:after="0" w:line="240" w:lineRule="auto"/>
      <w:jc w:val="center"/>
    </w:pPr>
    <w:rPr>
      <w:rFonts w:ascii="Arial" w:eastAsia="Times New Roman" w:hAnsi="Arial" w:cs="Arial"/>
      <w:sz w:val="20"/>
      <w:szCs w:val="20"/>
      <w:lang w:val="en-GB"/>
    </w:rPr>
  </w:style>
  <w:style w:type="paragraph" w:customStyle="1" w:styleId="arial10LP2012">
    <w:name w:val="arial10L_P2012"/>
    <w:rsid w:val="008114B9"/>
    <w:pPr>
      <w:spacing w:after="0" w:line="240" w:lineRule="auto"/>
    </w:pPr>
    <w:rPr>
      <w:rFonts w:ascii="Arial" w:eastAsia="Times New Roman" w:hAnsi="Arial" w:cs="Arial"/>
      <w:sz w:val="20"/>
      <w:szCs w:val="20"/>
      <w:lang w:val="en-GB"/>
    </w:rPr>
  </w:style>
  <w:style w:type="paragraph" w:customStyle="1" w:styleId="arial10RP2012">
    <w:name w:val="arial10R_P2012"/>
    <w:rsid w:val="008114B9"/>
    <w:pPr>
      <w:spacing w:after="0" w:line="240" w:lineRule="auto"/>
      <w:jc w:val="right"/>
    </w:pPr>
    <w:rPr>
      <w:rFonts w:ascii="Arial" w:eastAsia="Times New Roman" w:hAnsi="Arial" w:cs="Arial"/>
      <w:sz w:val="20"/>
      <w:szCs w:val="20"/>
      <w:lang w:val="en-GB"/>
    </w:rPr>
  </w:style>
  <w:style w:type="paragraph" w:customStyle="1" w:styleId="arial10RBP2012">
    <w:name w:val="arial10RB_P2012"/>
    <w:rsid w:val="008114B9"/>
    <w:pPr>
      <w:spacing w:after="0" w:line="240" w:lineRule="auto"/>
      <w:jc w:val="right"/>
    </w:pPr>
    <w:rPr>
      <w:rFonts w:ascii="Arial" w:eastAsia="Times New Roman" w:hAnsi="Arial" w:cs="Arial"/>
      <w:b/>
      <w:bCs/>
      <w:sz w:val="20"/>
      <w:szCs w:val="20"/>
      <w:lang w:val="en-GB"/>
    </w:rPr>
  </w:style>
  <w:style w:type="paragraph" w:customStyle="1" w:styleId="arial8RP2012">
    <w:name w:val="arial8R_P2012"/>
    <w:rsid w:val="008114B9"/>
    <w:pPr>
      <w:spacing w:after="0" w:line="240" w:lineRule="auto"/>
      <w:jc w:val="right"/>
    </w:pPr>
    <w:rPr>
      <w:rFonts w:ascii="Arial" w:eastAsia="Times New Roman" w:hAnsi="Arial" w:cs="Arial"/>
      <w:sz w:val="16"/>
      <w:szCs w:val="16"/>
      <w:lang w:val="en-GB"/>
    </w:rPr>
  </w:style>
  <w:style w:type="paragraph" w:customStyle="1" w:styleId="arial9CP2012">
    <w:name w:val="arial9C_P2012"/>
    <w:rsid w:val="008114B9"/>
    <w:pPr>
      <w:spacing w:after="0" w:line="240" w:lineRule="auto"/>
      <w:jc w:val="center"/>
    </w:pPr>
    <w:rPr>
      <w:rFonts w:ascii="Arial" w:eastAsia="Times New Roman" w:hAnsi="Arial" w:cs="Arial"/>
      <w:sz w:val="18"/>
      <w:szCs w:val="18"/>
      <w:lang w:val="en-GB"/>
    </w:rPr>
  </w:style>
  <w:style w:type="paragraph" w:customStyle="1" w:styleId="arial9LP2012">
    <w:name w:val="arial9L_P2012"/>
    <w:rsid w:val="008114B9"/>
    <w:pPr>
      <w:spacing w:after="0" w:line="240" w:lineRule="auto"/>
    </w:pPr>
    <w:rPr>
      <w:rFonts w:ascii="Arial" w:eastAsia="Times New Roman" w:hAnsi="Arial" w:cs="Arial"/>
      <w:sz w:val="18"/>
      <w:szCs w:val="18"/>
      <w:lang w:val="en-GB"/>
    </w:rPr>
  </w:style>
  <w:style w:type="paragraph" w:customStyle="1" w:styleId="halflineP2012">
    <w:name w:val="half line_P2012"/>
    <w:basedOn w:val="Normal"/>
    <w:rsid w:val="008114B9"/>
    <w:pPr>
      <w:keepNext/>
      <w:keepLines/>
      <w:tabs>
        <w:tab w:val="left" w:leader="dot" w:pos="3969"/>
        <w:tab w:val="left" w:leader="dot" w:pos="8080"/>
      </w:tabs>
      <w:spacing w:before="120" w:line="480" w:lineRule="auto"/>
      <w:ind w:right="85"/>
      <w:contextualSpacing/>
    </w:pPr>
    <w:rPr>
      <w:rFonts w:cs="Arial"/>
      <w:szCs w:val="22"/>
    </w:rPr>
  </w:style>
  <w:style w:type="character" w:customStyle="1" w:styleId="ItemCodesP2012">
    <w:name w:val="ItemCodes_P2012"/>
    <w:basedOn w:val="DefaultParagraphFont"/>
    <w:rsid w:val="008114B9"/>
    <w:rPr>
      <w:rFonts w:ascii="Arial" w:hAnsi="Arial" w:cs="Times New Roman"/>
      <w:bCs w:val="0"/>
      <w:i/>
      <w:iCs/>
      <w:color w:val="808080"/>
      <w:spacing w:val="80"/>
      <w:position w:val="8"/>
      <w:sz w:val="16"/>
      <w:szCs w:val="16"/>
      <w:u w:val="none"/>
      <w:lang w:val="en-GB"/>
    </w:rPr>
  </w:style>
  <w:style w:type="character" w:customStyle="1" w:styleId="ItemLabelP2012">
    <w:name w:val="ItemLabel_P2012"/>
    <w:basedOn w:val="DefaultParagraphFont"/>
    <w:rsid w:val="008114B9"/>
    <w:rPr>
      <w:rFonts w:ascii="Arial" w:hAnsi="Arial" w:cs="Times New Roman"/>
      <w:bCs w:val="0"/>
      <w:i/>
      <w:iCs/>
      <w:color w:val="808080"/>
      <w:position w:val="8"/>
      <w:sz w:val="16"/>
      <w:szCs w:val="16"/>
      <w:u w:val="none"/>
      <w:bdr w:val="none" w:sz="0" w:space="0" w:color="auto"/>
      <w:lang w:val="en-GB"/>
    </w:rPr>
  </w:style>
  <w:style w:type="paragraph" w:customStyle="1" w:styleId="lineP2012">
    <w:name w:val="line_P2012"/>
    <w:rsid w:val="008114B9"/>
    <w:pPr>
      <w:keepNext/>
      <w:keepLines/>
      <w:tabs>
        <w:tab w:val="left" w:leader="dot" w:pos="8080"/>
      </w:tabs>
      <w:spacing w:before="120" w:after="0" w:line="480" w:lineRule="auto"/>
      <w:ind w:right="85"/>
      <w:contextualSpacing/>
    </w:pPr>
    <w:rPr>
      <w:rFonts w:ascii="Arial" w:eastAsia="Times New Roman" w:hAnsi="Arial" w:cs="Arial"/>
      <w:lang w:val="en-GB"/>
    </w:rPr>
  </w:style>
  <w:style w:type="paragraph" w:customStyle="1" w:styleId="NumberingABCDP2012">
    <w:name w:val="NumberingABCD_P2012"/>
    <w:rsid w:val="008114B9"/>
    <w:pPr>
      <w:keepNext/>
      <w:keepLines/>
      <w:numPr>
        <w:numId w:val="2"/>
      </w:numPr>
      <w:spacing w:after="0" w:line="240" w:lineRule="auto"/>
      <w:ind w:left="357" w:hanging="357"/>
    </w:pPr>
    <w:rPr>
      <w:rFonts w:ascii="Arial" w:eastAsia="Times New Roman" w:hAnsi="Arial" w:cs="Arial"/>
      <w:lang w:val="en-GB"/>
    </w:rPr>
  </w:style>
  <w:style w:type="paragraph" w:customStyle="1" w:styleId="ScoreP2012">
    <w:name w:val="Score_P2012"/>
    <w:next w:val="Normal"/>
    <w:rsid w:val="008114B9"/>
    <w:pPr>
      <w:widowControl w:val="0"/>
      <w:spacing w:before="240" w:after="0" w:line="240" w:lineRule="auto"/>
      <w:ind w:left="992" w:hanging="992"/>
    </w:pPr>
    <w:rPr>
      <w:rFonts w:ascii="Arial" w:eastAsia="Times New Roman" w:hAnsi="Arial" w:cs="Arial"/>
      <w:lang w:val="en-GB"/>
    </w:rPr>
  </w:style>
  <w:style w:type="paragraph" w:customStyle="1" w:styleId="ScoringLabelP2012">
    <w:name w:val="Scoring Label_P2012"/>
    <w:next w:val="Normal"/>
    <w:rsid w:val="008114B9"/>
    <w:pPr>
      <w:keepNext/>
      <w:widowControl w:val="0"/>
      <w:spacing w:before="240" w:after="120" w:line="240" w:lineRule="auto"/>
    </w:pPr>
    <w:rPr>
      <w:rFonts w:ascii="Arial" w:eastAsia="Times New Roman" w:hAnsi="Arial" w:cs="Arial"/>
      <w:b/>
      <w:bCs/>
      <w:caps/>
      <w:lang w:val="en-GB"/>
    </w:rPr>
  </w:style>
  <w:style w:type="paragraph" w:customStyle="1" w:styleId="stemwithspacebeforeP2012">
    <w:name w:val="stem with space before_P2012"/>
    <w:basedOn w:val="Normal"/>
    <w:link w:val="stemwithspacebeforeP2012Char"/>
    <w:rsid w:val="008114B9"/>
    <w:pPr>
      <w:keepNext/>
      <w:spacing w:before="240" w:after="220"/>
    </w:pPr>
    <w:rPr>
      <w:rFonts w:cs="Arial"/>
      <w:szCs w:val="22"/>
    </w:rPr>
  </w:style>
  <w:style w:type="paragraph" w:customStyle="1" w:styleId="stemP2012">
    <w:name w:val="stem_P2012"/>
    <w:link w:val="stemP2012Char"/>
    <w:rsid w:val="008114B9"/>
    <w:pPr>
      <w:keepNext/>
      <w:spacing w:after="220" w:line="240" w:lineRule="auto"/>
    </w:pPr>
    <w:rPr>
      <w:rFonts w:ascii="Arial" w:eastAsia="Times New Roman" w:hAnsi="Arial" w:cs="Arial"/>
      <w:lang w:val="en-GB"/>
    </w:rPr>
  </w:style>
  <w:style w:type="paragraph" w:customStyle="1" w:styleId="tableheaderCP2012">
    <w:name w:val="table_header_C_P2012"/>
    <w:basedOn w:val="Normal"/>
    <w:rsid w:val="008114B9"/>
    <w:pPr>
      <w:keepNext/>
      <w:spacing w:before="120" w:after="120"/>
      <w:jc w:val="center"/>
    </w:pPr>
    <w:rPr>
      <w:b/>
      <w:bCs/>
      <w:szCs w:val="22"/>
    </w:rPr>
  </w:style>
  <w:style w:type="paragraph" w:customStyle="1" w:styleId="tableheaderLP2012">
    <w:name w:val="table_header_L_P2012"/>
    <w:basedOn w:val="Normal"/>
    <w:rsid w:val="008114B9"/>
    <w:pPr>
      <w:keepNext/>
      <w:spacing w:before="120" w:after="120"/>
    </w:pPr>
    <w:rPr>
      <w:b/>
      <w:bCs/>
      <w:szCs w:val="22"/>
    </w:rPr>
  </w:style>
  <w:style w:type="paragraph" w:customStyle="1" w:styleId="tablerowCP2012">
    <w:name w:val="table_row_C_P2012"/>
    <w:basedOn w:val="Normal"/>
    <w:link w:val="tablerowCP2012Char"/>
    <w:rsid w:val="008114B9"/>
    <w:pPr>
      <w:keepNext/>
      <w:spacing w:before="120" w:after="120"/>
      <w:jc w:val="center"/>
    </w:pPr>
    <w:rPr>
      <w:szCs w:val="22"/>
    </w:rPr>
  </w:style>
  <w:style w:type="paragraph" w:customStyle="1" w:styleId="tablerowLP2012">
    <w:name w:val="table_row_L_P2012"/>
    <w:rsid w:val="008114B9"/>
    <w:pPr>
      <w:keepNext/>
      <w:spacing w:before="120" w:after="120" w:line="240" w:lineRule="auto"/>
    </w:pPr>
    <w:rPr>
      <w:rFonts w:ascii="Arial" w:eastAsia="Times New Roman" w:hAnsi="Arial" w:cs="Times New Roman"/>
      <w:lang w:val="en-GB"/>
    </w:rPr>
  </w:style>
  <w:style w:type="paragraph" w:customStyle="1" w:styleId="TranslationNoteP2012">
    <w:name w:val="Translation Note_P2012"/>
    <w:rsid w:val="008114B9"/>
    <w:pPr>
      <w:keepNext/>
      <w:widowControl w:val="0"/>
      <w:spacing w:before="120" w:after="120" w:line="240" w:lineRule="auto"/>
    </w:pPr>
    <w:rPr>
      <w:rFonts w:ascii="Times New Roman" w:eastAsia="Times New Roman" w:hAnsi="Times New Roman" w:cs="Times New Roman"/>
      <w:b/>
      <w:bCs/>
      <w:kern w:val="32"/>
      <w:lang w:val="en-GB"/>
    </w:rPr>
  </w:style>
  <w:style w:type="paragraph" w:customStyle="1" w:styleId="UNITheadingP2012">
    <w:name w:val="UNIT heading_P2012"/>
    <w:next w:val="stemP2012"/>
    <w:rsid w:val="008114B9"/>
    <w:pPr>
      <w:keepNext/>
      <w:pageBreakBefore/>
      <w:widowControl w:val="0"/>
      <w:pBdr>
        <w:top w:val="single" w:sz="4" w:space="1" w:color="auto"/>
      </w:pBdr>
      <w:tabs>
        <w:tab w:val="right" w:pos="8820"/>
      </w:tabs>
      <w:spacing w:before="120" w:after="120" w:line="240" w:lineRule="auto"/>
      <w:ind w:right="-567"/>
      <w:jc w:val="center"/>
      <w:outlineLvl w:val="0"/>
    </w:pPr>
    <w:rPr>
      <w:rFonts w:ascii="Arial" w:eastAsia="Times New Roman" w:hAnsi="Arial" w:cs="Arial"/>
      <w:caps/>
      <w:sz w:val="36"/>
      <w:szCs w:val="36"/>
      <w:lang w:val="en-GB"/>
    </w:rPr>
  </w:style>
  <w:style w:type="numbering" w:customStyle="1" w:styleId="NumberedListTemplateP2012">
    <w:name w:val="NumberedListTemplate_P2012"/>
    <w:rsid w:val="008114B9"/>
    <w:pPr>
      <w:numPr>
        <w:numId w:val="2"/>
      </w:numPr>
    </w:pPr>
  </w:style>
  <w:style w:type="character" w:customStyle="1" w:styleId="stemP2012Char">
    <w:name w:val="stem_P2012 Char"/>
    <w:basedOn w:val="DefaultParagraphFont"/>
    <w:link w:val="stemP2012"/>
    <w:rsid w:val="008114B9"/>
    <w:rPr>
      <w:rFonts w:ascii="Arial" w:eastAsia="Times New Roman" w:hAnsi="Arial" w:cs="Arial"/>
      <w:lang w:val="en-GB"/>
    </w:rPr>
  </w:style>
  <w:style w:type="character" w:customStyle="1" w:styleId="stemwithspacebeforeP2012Char">
    <w:name w:val="stem with space before_P2012 Char"/>
    <w:basedOn w:val="stemP2012Char"/>
    <w:link w:val="stemwithspacebeforeP2012"/>
    <w:rsid w:val="008114B9"/>
    <w:rPr>
      <w:rFonts w:ascii="Arial" w:eastAsia="Times New Roman" w:hAnsi="Arial" w:cs="Arial"/>
      <w:lang w:val="en-GB"/>
    </w:rPr>
  </w:style>
  <w:style w:type="character" w:customStyle="1" w:styleId="tablerowCP2012Char">
    <w:name w:val="table_row_C_P2012 Char"/>
    <w:basedOn w:val="DefaultParagraphFont"/>
    <w:link w:val="tablerowCP2012"/>
    <w:rsid w:val="008114B9"/>
    <w:rPr>
      <w:rFonts w:ascii="Arial" w:eastAsia="Times New Roman" w:hAnsi="Arial" w:cs="Times New Roman"/>
      <w:lang w:val="en-GB"/>
    </w:rPr>
  </w:style>
  <w:style w:type="character" w:customStyle="1" w:styleId="Heading2NoPageBreakNoLineChar">
    <w:name w:val="Heading2NoPageBreakNoLine Char"/>
    <w:basedOn w:val="DefaultParagraphFont"/>
    <w:link w:val="Heading2NoPageBreakNoLine"/>
    <w:uiPriority w:val="99"/>
    <w:locked/>
    <w:rsid w:val="008114B9"/>
    <w:rPr>
      <w:rFonts w:ascii="Arial" w:eastAsia="Times New Roman" w:hAnsi="Arial" w:cs="Arial"/>
      <w:b/>
      <w:bCs/>
      <w:snapToGrid w:val="0"/>
      <w:sz w:val="24"/>
      <w:szCs w:val="24"/>
      <w:lang w:val="en-GB"/>
    </w:rPr>
  </w:style>
  <w:style w:type="paragraph" w:styleId="BalloonText">
    <w:name w:val="Balloon Text"/>
    <w:basedOn w:val="Normal"/>
    <w:link w:val="BalloonTextChar"/>
    <w:uiPriority w:val="99"/>
    <w:semiHidden/>
    <w:unhideWhenUsed/>
    <w:rsid w:val="008114B9"/>
    <w:rPr>
      <w:rFonts w:ascii="Tahoma" w:hAnsi="Tahoma" w:cs="Tahoma"/>
      <w:sz w:val="16"/>
      <w:szCs w:val="16"/>
    </w:rPr>
  </w:style>
  <w:style w:type="character" w:customStyle="1" w:styleId="BalloonTextChar">
    <w:name w:val="Balloon Text Char"/>
    <w:basedOn w:val="DefaultParagraphFont"/>
    <w:link w:val="BalloonText"/>
    <w:uiPriority w:val="99"/>
    <w:semiHidden/>
    <w:rsid w:val="008114B9"/>
    <w:rPr>
      <w:rFonts w:ascii="Tahoma" w:eastAsia="Times New Roman" w:hAnsi="Tahoma" w:cs="Tahoma"/>
      <w:sz w:val="16"/>
      <w:szCs w:val="16"/>
      <w:lang w:val="en-GB"/>
    </w:rPr>
  </w:style>
  <w:style w:type="paragraph" w:customStyle="1" w:styleId="CreditLabelP2012">
    <w:name w:val="Credit Label_P2012"/>
    <w:next w:val="Normal"/>
    <w:rsid w:val="008114B9"/>
    <w:pPr>
      <w:keepNext/>
      <w:widowControl w:val="0"/>
      <w:spacing w:before="240" w:after="0" w:line="240" w:lineRule="auto"/>
    </w:pPr>
    <w:rPr>
      <w:rFonts w:ascii="Arial" w:eastAsia="Times New Roman" w:hAnsi="Arial" w:cs="Arial"/>
      <w:b/>
      <w:bCs/>
      <w:i/>
      <w:iCs/>
      <w:lang w:val="en-GB"/>
    </w:rPr>
  </w:style>
  <w:style w:type="paragraph" w:customStyle="1" w:styleId="QNIntentHeadingP2012">
    <w:name w:val="QN Intent Heading_P2012"/>
    <w:next w:val="Normal"/>
    <w:rsid w:val="008114B9"/>
    <w:pPr>
      <w:widowControl w:val="0"/>
      <w:spacing w:after="60" w:line="240" w:lineRule="auto"/>
      <w:ind w:left="567" w:hanging="567"/>
    </w:pPr>
    <w:rPr>
      <w:rFonts w:ascii="Arial" w:eastAsia="Times New Roman" w:hAnsi="Arial" w:cs="Times New Roman"/>
      <w:caps/>
      <w:szCs w:val="20"/>
      <w:lang w:val="en-GB"/>
    </w:rPr>
  </w:style>
  <w:style w:type="paragraph" w:customStyle="1" w:styleId="QNIntenttextP2012">
    <w:name w:val="QN Intent text_P2012"/>
    <w:basedOn w:val="QNIntentHeadingP2012"/>
    <w:uiPriority w:val="99"/>
    <w:rsid w:val="008114B9"/>
    <w:pPr>
      <w:ind w:firstLine="0"/>
    </w:pPr>
    <w:rPr>
      <w:caps w:val="0"/>
    </w:rPr>
  </w:style>
  <w:style w:type="paragraph" w:customStyle="1" w:styleId="ScoringAnswerP2012">
    <w:name w:val="Scoring Answer_P2012"/>
    <w:link w:val="ScoringAnswerP2012Char"/>
    <w:rsid w:val="008114B9"/>
    <w:pPr>
      <w:numPr>
        <w:numId w:val="10"/>
      </w:numPr>
      <w:tabs>
        <w:tab w:val="left" w:pos="1162"/>
      </w:tabs>
      <w:spacing w:after="0" w:line="240" w:lineRule="auto"/>
    </w:pPr>
    <w:rPr>
      <w:rFonts w:ascii="Arial" w:eastAsia="Times New Roman" w:hAnsi="Arial" w:cs="Arial"/>
      <w:sz w:val="20"/>
      <w:szCs w:val="20"/>
      <w:lang w:val="en-GB"/>
    </w:rPr>
  </w:style>
  <w:style w:type="character" w:customStyle="1" w:styleId="ScoringAnswerP2012Char">
    <w:name w:val="Scoring Answer_P2012 Char"/>
    <w:basedOn w:val="DefaultParagraphFont"/>
    <w:link w:val="ScoringAnswerP2012"/>
    <w:rsid w:val="008114B9"/>
    <w:rPr>
      <w:rFonts w:ascii="Arial" w:eastAsia="Times New Roman" w:hAnsi="Arial" w:cs="Arial"/>
      <w:sz w:val="20"/>
      <w:szCs w:val="20"/>
      <w:lang w:val="en-GB"/>
    </w:rPr>
  </w:style>
  <w:style w:type="paragraph" w:styleId="ListParagraph">
    <w:name w:val="List Paragraph"/>
    <w:basedOn w:val="Normal"/>
    <w:uiPriority w:val="34"/>
    <w:qFormat/>
    <w:rsid w:val="008224D9"/>
    <w:pPr>
      <w:ind w:left="720"/>
      <w:contextualSpacing/>
    </w:pPr>
  </w:style>
  <w:style w:type="paragraph" w:styleId="Footer">
    <w:name w:val="footer"/>
    <w:link w:val="FooterChar"/>
    <w:uiPriority w:val="99"/>
    <w:rsid w:val="00E27782"/>
    <w:pPr>
      <w:pBdr>
        <w:top w:val="single" w:sz="4" w:space="1" w:color="auto"/>
      </w:pBdr>
      <w:tabs>
        <w:tab w:val="center" w:pos="4153"/>
        <w:tab w:val="right" w:pos="8930"/>
      </w:tabs>
      <w:spacing w:after="0" w:line="240" w:lineRule="auto"/>
      <w:ind w:right="-652"/>
      <w:jc w:val="both"/>
    </w:pPr>
    <w:rPr>
      <w:rFonts w:ascii="Arial" w:eastAsia="Times New Roman" w:hAnsi="Arial" w:cs="Times New Roman"/>
      <w:color w:val="808080"/>
      <w:szCs w:val="20"/>
    </w:rPr>
  </w:style>
  <w:style w:type="character" w:customStyle="1" w:styleId="FooterChar">
    <w:name w:val="Footer Char"/>
    <w:basedOn w:val="DefaultParagraphFont"/>
    <w:link w:val="Footer"/>
    <w:uiPriority w:val="99"/>
    <w:rsid w:val="00E27782"/>
    <w:rPr>
      <w:rFonts w:ascii="Arial" w:eastAsia="Times New Roman" w:hAnsi="Arial" w:cs="Times New Roman"/>
      <w:color w:val="808080"/>
      <w:szCs w:val="20"/>
    </w:rPr>
  </w:style>
  <w:style w:type="paragraph" w:styleId="Header">
    <w:name w:val="header"/>
    <w:basedOn w:val="Normal"/>
    <w:link w:val="HeaderChar"/>
    <w:uiPriority w:val="99"/>
    <w:rsid w:val="00E27782"/>
    <w:pPr>
      <w:tabs>
        <w:tab w:val="center" w:pos="4513"/>
        <w:tab w:val="right" w:pos="9026"/>
      </w:tabs>
      <w:spacing w:after="200"/>
    </w:pPr>
    <w:rPr>
      <w:rFonts w:ascii="Cambria" w:hAnsi="Cambria"/>
      <w:sz w:val="24"/>
      <w:lang w:val="de-DE"/>
    </w:rPr>
  </w:style>
  <w:style w:type="character" w:customStyle="1" w:styleId="HeaderChar">
    <w:name w:val="Header Char"/>
    <w:basedOn w:val="DefaultParagraphFont"/>
    <w:link w:val="Header"/>
    <w:uiPriority w:val="99"/>
    <w:rsid w:val="00E27782"/>
    <w:rPr>
      <w:rFonts w:ascii="Cambria" w:eastAsia="Times New Roman" w:hAnsi="Cambria" w:cs="Times New Roman"/>
      <w:sz w:val="24"/>
      <w:szCs w:val="24"/>
      <w:lang w:val="de-DE"/>
    </w:rPr>
  </w:style>
  <w:style w:type="paragraph" w:customStyle="1" w:styleId="Default">
    <w:name w:val="Default"/>
    <w:rsid w:val="00E27782"/>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rsid w:val="00E27782"/>
    <w:rPr>
      <w:sz w:val="16"/>
      <w:szCs w:val="16"/>
    </w:rPr>
  </w:style>
  <w:style w:type="paragraph" w:styleId="CommentText">
    <w:name w:val="annotation text"/>
    <w:basedOn w:val="Normal"/>
    <w:link w:val="CommentTextChar"/>
    <w:semiHidden/>
    <w:rsid w:val="00E27782"/>
    <w:pPr>
      <w:spacing w:after="200"/>
    </w:pPr>
    <w:rPr>
      <w:rFonts w:ascii="Cambria" w:hAnsi="Cambria"/>
      <w:sz w:val="20"/>
      <w:lang w:val="de-DE"/>
    </w:rPr>
  </w:style>
  <w:style w:type="character" w:customStyle="1" w:styleId="CommentTextChar">
    <w:name w:val="Comment Text Char"/>
    <w:basedOn w:val="DefaultParagraphFont"/>
    <w:link w:val="CommentText"/>
    <w:semiHidden/>
    <w:rsid w:val="00E27782"/>
    <w:rPr>
      <w:rFonts w:ascii="Cambria" w:eastAsia="Times New Roman" w:hAnsi="Cambria" w:cs="Times New Roman"/>
      <w:sz w:val="20"/>
      <w:szCs w:val="24"/>
      <w:lang w:val="de-DE"/>
    </w:rPr>
  </w:style>
  <w:style w:type="table" w:styleId="TableGrid">
    <w:name w:val="Table Grid"/>
    <w:basedOn w:val="TableNormal"/>
    <w:rsid w:val="004A0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4A0206"/>
    <w:pPr>
      <w:spacing w:after="0"/>
    </w:pPr>
    <w:rPr>
      <w:rFonts w:ascii="Arial" w:hAnsi="Arial"/>
      <w:b/>
      <w:bCs/>
      <w:szCs w:val="20"/>
      <w:lang w:val="en-GB"/>
    </w:rPr>
  </w:style>
  <w:style w:type="character" w:customStyle="1" w:styleId="CommentSubjectChar">
    <w:name w:val="Comment Subject Char"/>
    <w:basedOn w:val="CommentTextChar"/>
    <w:link w:val="CommentSubject"/>
    <w:uiPriority w:val="99"/>
    <w:semiHidden/>
    <w:rsid w:val="004A0206"/>
    <w:rPr>
      <w:rFonts w:ascii="Arial" w:eastAsia="Times New Roman" w:hAnsi="Arial" w:cs="Times New Roman"/>
      <w:b/>
      <w:bCs/>
      <w:sz w:val="20"/>
      <w:szCs w:val="20"/>
      <w:lang w:val="en-GB"/>
    </w:rPr>
  </w:style>
  <w:style w:type="paragraph" w:customStyle="1" w:styleId="arial8LP2012">
    <w:name w:val="arial8L_P2012"/>
    <w:rsid w:val="00755D5B"/>
    <w:pPr>
      <w:spacing w:after="0" w:line="240" w:lineRule="auto"/>
    </w:pPr>
    <w:rPr>
      <w:rFonts w:ascii="Arial" w:eastAsia="Times New Roman" w:hAnsi="Arial" w:cs="Arial"/>
      <w:sz w:val="16"/>
      <w:szCs w:val="16"/>
      <w:lang w:val="en-GB"/>
    </w:rPr>
  </w:style>
  <w:style w:type="character" w:customStyle="1" w:styleId="Heading2NPB40ptbeforeP2012Car">
    <w:name w:val="Heading2NPB_40ptbefore_P2012 Car"/>
    <w:basedOn w:val="DefaultParagraphFont"/>
    <w:link w:val="Heading2NPB40ptbeforeP2012"/>
    <w:locked/>
    <w:rsid w:val="00755D5B"/>
    <w:rPr>
      <w:rFonts w:ascii="Arial" w:eastAsia="Times New Roman" w:hAnsi="Arial" w:cs="Arial"/>
      <w:b/>
      <w:bCs/>
      <w:sz w:val="24"/>
      <w:szCs w:val="24"/>
      <w:lang w:val="en-GB"/>
    </w:rPr>
  </w:style>
  <w:style w:type="paragraph" w:customStyle="1" w:styleId="stembulletP2012">
    <w:name w:val="stem bullet_P2012"/>
    <w:basedOn w:val="Normal"/>
    <w:rsid w:val="00755D5B"/>
    <w:pPr>
      <w:keepNext/>
      <w:numPr>
        <w:numId w:val="16"/>
      </w:numPr>
      <w:spacing w:after="220"/>
    </w:pPr>
    <w:rPr>
      <w:rFonts w:cs="Arial"/>
      <w:szCs w:val="22"/>
    </w:rPr>
  </w:style>
  <w:style w:type="paragraph" w:customStyle="1" w:styleId="arial10CBP2012">
    <w:name w:val="arial10CB_P2012"/>
    <w:rsid w:val="00755D5B"/>
    <w:pPr>
      <w:spacing w:after="0" w:line="240" w:lineRule="auto"/>
      <w:jc w:val="center"/>
    </w:pPr>
    <w:rPr>
      <w:rFonts w:ascii="Arial" w:eastAsia="Times New Roman" w:hAnsi="Arial" w:cs="Arial"/>
      <w:b/>
      <w:bCs/>
      <w:sz w:val="20"/>
      <w:szCs w:val="20"/>
      <w:lang w:val="en-GB"/>
    </w:rPr>
  </w:style>
  <w:style w:type="paragraph" w:customStyle="1" w:styleId="arial8CP2012">
    <w:name w:val="arial8C_P2012"/>
    <w:rsid w:val="00755D5B"/>
    <w:pPr>
      <w:spacing w:after="0" w:line="240" w:lineRule="auto"/>
      <w:jc w:val="center"/>
    </w:pPr>
    <w:rPr>
      <w:rFonts w:ascii="Arial" w:eastAsia="Times New Roman" w:hAnsi="Arial" w:cs="Arial"/>
      <w:sz w:val="16"/>
      <w:szCs w:val="16"/>
      <w:lang w:val="en-GB"/>
    </w:rPr>
  </w:style>
  <w:style w:type="paragraph" w:customStyle="1" w:styleId="arial10LBP2012">
    <w:name w:val="arial10LB_P2012"/>
    <w:rsid w:val="00755D5B"/>
    <w:pPr>
      <w:spacing w:after="0" w:line="240" w:lineRule="auto"/>
    </w:pPr>
    <w:rPr>
      <w:rFonts w:ascii="Arial" w:eastAsia="Times New Roman" w:hAnsi="Arial" w:cs="Arial"/>
      <w:b/>
      <w:bCs/>
      <w:sz w:val="20"/>
      <w:szCs w:val="20"/>
      <w:lang w:val="en-GB"/>
    </w:rPr>
  </w:style>
  <w:style w:type="paragraph" w:customStyle="1" w:styleId="arial9LBP2012">
    <w:name w:val="arial9LB_P2012"/>
    <w:rsid w:val="00755D5B"/>
    <w:pPr>
      <w:spacing w:after="0" w:line="240" w:lineRule="auto"/>
    </w:pPr>
    <w:rPr>
      <w:rFonts w:ascii="Arial" w:eastAsia="Times New Roman" w:hAnsi="Arial" w:cs="Arial"/>
      <w:b/>
      <w:bCs/>
      <w:sz w:val="18"/>
      <w:szCs w:val="18"/>
      <w:lang w:val="en-GB"/>
    </w:rPr>
  </w:style>
  <w:style w:type="paragraph" w:customStyle="1" w:styleId="arial9CBP2012">
    <w:name w:val="arial9CB_P2012"/>
    <w:rsid w:val="00755D5B"/>
    <w:pPr>
      <w:spacing w:after="0" w:line="240" w:lineRule="auto"/>
      <w:jc w:val="center"/>
    </w:pPr>
    <w:rPr>
      <w:rFonts w:ascii="Arial" w:eastAsia="Times New Roman" w:hAnsi="Arial" w:cs="Arial"/>
      <w:b/>
      <w:bCs/>
      <w:sz w:val="18"/>
      <w:szCs w:val="18"/>
      <w:lang w:val="en-GB"/>
    </w:rPr>
  </w:style>
  <w:style w:type="paragraph" w:customStyle="1" w:styleId="NewspaperHeadingP2012">
    <w:name w:val="NewspaperHeading_P2012"/>
    <w:link w:val="NewspaperHeadingP2012Char"/>
    <w:rsid w:val="00755D5B"/>
    <w:pPr>
      <w:spacing w:before="120" w:after="240" w:line="240" w:lineRule="auto"/>
      <w:jc w:val="center"/>
    </w:pPr>
    <w:rPr>
      <w:rFonts w:ascii="Arial" w:eastAsia="Times New Roman" w:hAnsi="Arial" w:cs="Arial"/>
      <w:b/>
      <w:bCs/>
      <w:caps/>
      <w:lang w:val="en-GB"/>
    </w:rPr>
  </w:style>
  <w:style w:type="character" w:customStyle="1" w:styleId="NewspaperHeadingP2012Char">
    <w:name w:val="NewspaperHeading_P2012 Char"/>
    <w:basedOn w:val="DefaultParagraphFont"/>
    <w:link w:val="NewspaperHeadingP2012"/>
    <w:rsid w:val="00755D5B"/>
    <w:rPr>
      <w:rFonts w:ascii="Arial" w:eastAsia="Times New Roman" w:hAnsi="Arial" w:cs="Arial"/>
      <w:b/>
      <w:bCs/>
      <w:caps/>
      <w:lang w:val="en-GB"/>
    </w:rPr>
  </w:style>
  <w:style w:type="character" w:customStyle="1" w:styleId="Heading2Char">
    <w:name w:val="Heading 2 Char"/>
    <w:basedOn w:val="DefaultParagraphFont"/>
    <w:link w:val="Heading2"/>
    <w:rsid w:val="00755D5B"/>
    <w:rPr>
      <w:rFonts w:ascii="Arial" w:eastAsia="Times New Roman" w:hAnsi="Arial" w:cs="Times New Roman"/>
      <w:b/>
      <w:caps/>
      <w:sz w:val="24"/>
      <w:szCs w:val="20"/>
      <w:lang w:val="en-AU"/>
    </w:rPr>
  </w:style>
  <w:style w:type="character" w:customStyle="1" w:styleId="Heading4Char">
    <w:name w:val="Heading 4 Char"/>
    <w:basedOn w:val="DefaultParagraphFont"/>
    <w:link w:val="Heading4"/>
    <w:rsid w:val="00755D5B"/>
    <w:rPr>
      <w:rFonts w:ascii="Arial" w:eastAsia="Times New Roman" w:hAnsi="Arial" w:cs="Times New Roman"/>
      <w:i/>
      <w:szCs w:val="24"/>
      <w:lang w:val="en-GB"/>
    </w:rPr>
  </w:style>
  <w:style w:type="paragraph" w:customStyle="1" w:styleId="line">
    <w:name w:val="line"/>
    <w:rsid w:val="00755D5B"/>
    <w:pPr>
      <w:keepNext/>
      <w:keepLines/>
      <w:tabs>
        <w:tab w:val="left" w:leader="dot" w:pos="8080"/>
      </w:tabs>
      <w:spacing w:after="280" w:line="240" w:lineRule="auto"/>
      <w:ind w:right="85"/>
    </w:pPr>
    <w:rPr>
      <w:rFonts w:ascii="Arial" w:eastAsia="Times New Roman" w:hAnsi="Arial" w:cs="Times New Roman"/>
      <w:szCs w:val="20"/>
      <w:lang w:val="en-GB"/>
    </w:rPr>
  </w:style>
  <w:style w:type="paragraph" w:customStyle="1" w:styleId="HalfLine">
    <w:name w:val="Half Line"/>
    <w:rsid w:val="00755D5B"/>
    <w:pPr>
      <w:keepNext/>
      <w:keepLines/>
      <w:tabs>
        <w:tab w:val="left" w:leader="dot" w:pos="3969"/>
      </w:tabs>
      <w:spacing w:before="400" w:after="280" w:line="240" w:lineRule="auto"/>
      <w:ind w:right="85"/>
    </w:pPr>
    <w:rPr>
      <w:rFonts w:ascii="Arial" w:eastAsia="Times New Roman" w:hAnsi="Arial" w:cs="Times New Roman"/>
      <w:szCs w:val="20"/>
      <w:lang w:val="en-GB"/>
    </w:rPr>
  </w:style>
  <w:style w:type="paragraph" w:customStyle="1" w:styleId="UNITheading">
    <w:name w:val="UNIT heading"/>
    <w:rsid w:val="00755D5B"/>
    <w:pPr>
      <w:keepNext/>
      <w:pageBreakBefore/>
      <w:widowControl w:val="0"/>
      <w:pBdr>
        <w:top w:val="single" w:sz="4" w:space="1" w:color="auto"/>
      </w:pBdr>
      <w:tabs>
        <w:tab w:val="right" w:pos="8789"/>
      </w:tabs>
      <w:spacing w:before="200" w:after="120" w:line="240" w:lineRule="auto"/>
      <w:ind w:right="-567"/>
      <w:jc w:val="center"/>
      <w:outlineLvl w:val="1"/>
    </w:pPr>
    <w:rPr>
      <w:rFonts w:ascii="Arial" w:eastAsia="Times New Roman" w:hAnsi="Arial" w:cs="Times New Roman"/>
      <w:caps/>
      <w:sz w:val="36"/>
      <w:szCs w:val="20"/>
      <w:lang w:val="en-GB"/>
    </w:rPr>
  </w:style>
  <w:style w:type="paragraph" w:customStyle="1" w:styleId="lastline">
    <w:name w:val="lastline"/>
    <w:basedOn w:val="line"/>
    <w:next w:val="Normal"/>
    <w:rsid w:val="00755D5B"/>
    <w:pPr>
      <w:keepNext w:val="0"/>
    </w:pPr>
  </w:style>
  <w:style w:type="character" w:customStyle="1" w:styleId="ItemCodes">
    <w:name w:val="ItemCodes"/>
    <w:basedOn w:val="DefaultParagraphFont"/>
    <w:rsid w:val="00755D5B"/>
    <w:rPr>
      <w:i/>
      <w:color w:val="808080"/>
      <w:spacing w:val="80"/>
      <w:position w:val="8"/>
      <w:sz w:val="16"/>
    </w:rPr>
  </w:style>
  <w:style w:type="character" w:customStyle="1" w:styleId="ItemLabel">
    <w:name w:val="ItemLabel"/>
    <w:basedOn w:val="DefaultParagraphFont"/>
    <w:rsid w:val="00755D5B"/>
    <w:rPr>
      <w:i/>
      <w:color w:val="808080"/>
      <w:position w:val="8"/>
      <w:sz w:val="16"/>
    </w:rPr>
  </w:style>
  <w:style w:type="paragraph" w:customStyle="1" w:styleId="stem11kwn">
    <w:name w:val="stem_11_kwn"/>
    <w:basedOn w:val="Normal"/>
    <w:rsid w:val="00755D5B"/>
    <w:pPr>
      <w:keepNext/>
      <w:spacing w:after="220"/>
    </w:pPr>
    <w:rPr>
      <w:lang w:val="en-AU"/>
    </w:rPr>
  </w:style>
  <w:style w:type="paragraph" w:customStyle="1" w:styleId="stemtopofpage">
    <w:name w:val="stem top of page"/>
    <w:basedOn w:val="Normal"/>
    <w:next w:val="Normal"/>
    <w:rsid w:val="00755D5B"/>
    <w:pPr>
      <w:keepNext/>
      <w:pageBreakBefore/>
      <w:spacing w:after="220"/>
    </w:pPr>
    <w:rPr>
      <w:lang w:val="en-AU"/>
    </w:rPr>
  </w:style>
  <w:style w:type="paragraph" w:customStyle="1" w:styleId="arial10C">
    <w:name w:val="arial10C"/>
    <w:rsid w:val="00755D5B"/>
    <w:pPr>
      <w:spacing w:after="0" w:line="240" w:lineRule="auto"/>
      <w:jc w:val="center"/>
    </w:pPr>
    <w:rPr>
      <w:rFonts w:ascii="Arial" w:eastAsia="Times New Roman" w:hAnsi="Arial" w:cs="Times New Roman"/>
      <w:sz w:val="20"/>
      <w:szCs w:val="20"/>
      <w:lang w:val="en-GB"/>
    </w:rPr>
  </w:style>
  <w:style w:type="paragraph" w:customStyle="1" w:styleId="stemwithspacebefore">
    <w:name w:val="stem with space before"/>
    <w:basedOn w:val="Normal"/>
    <w:rsid w:val="00755D5B"/>
    <w:pPr>
      <w:keepNext/>
      <w:spacing w:before="240" w:after="220"/>
    </w:pPr>
    <w:rPr>
      <w:lang w:val="en-AU"/>
    </w:rPr>
  </w:style>
  <w:style w:type="paragraph" w:customStyle="1" w:styleId="Hdng2TOPpage">
    <w:name w:val="Hdng2TOPpage"/>
    <w:next w:val="Normal"/>
    <w:link w:val="Hdng2TOPpageChar"/>
    <w:rsid w:val="00755D5B"/>
    <w:pPr>
      <w:keepNext/>
      <w:pageBreakBefore/>
      <w:numPr>
        <w:ilvl w:val="1"/>
        <w:numId w:val="38"/>
      </w:numPr>
      <w:pBdr>
        <w:top w:val="single" w:sz="4" w:space="6" w:color="auto"/>
      </w:pBdr>
      <w:tabs>
        <w:tab w:val="num" w:pos="1440"/>
        <w:tab w:val="right" w:pos="8930"/>
      </w:tabs>
      <w:spacing w:before="240" w:after="240" w:line="240" w:lineRule="auto"/>
      <w:ind w:left="357" w:right="-652" w:hanging="357"/>
      <w:jc w:val="both"/>
    </w:pPr>
    <w:rPr>
      <w:rFonts w:ascii="Arial" w:eastAsia="Times New Roman" w:hAnsi="Arial" w:cs="Times New Roman"/>
      <w:b/>
      <w:bCs/>
      <w:iCs/>
      <w:sz w:val="24"/>
      <w:szCs w:val="24"/>
      <w:lang w:val="en-AU"/>
    </w:rPr>
  </w:style>
  <w:style w:type="paragraph" w:customStyle="1" w:styleId="Heading2NoPageBreak">
    <w:name w:val="Heading2NoPageBreak"/>
    <w:basedOn w:val="Hdng2TOPpage"/>
    <w:link w:val="Heading2NoPageBreakChar"/>
    <w:rsid w:val="00755D5B"/>
    <w:pPr>
      <w:pageBreakBefore w:val="0"/>
    </w:pPr>
    <w:rPr>
      <w:snapToGrid w:val="0"/>
    </w:rPr>
  </w:style>
  <w:style w:type="paragraph" w:customStyle="1" w:styleId="Heading2NPB60ptbefore">
    <w:name w:val="Heading2NPB_60ptbefore"/>
    <w:basedOn w:val="Heading2NoPageBreak"/>
    <w:rsid w:val="00755D5B"/>
    <w:pPr>
      <w:spacing w:before="1200"/>
    </w:pPr>
  </w:style>
  <w:style w:type="paragraph" w:customStyle="1" w:styleId="Heading2NPB40ptbefore">
    <w:name w:val="Heading2NPB_40ptbefore"/>
    <w:basedOn w:val="Heading2NoPageBreak"/>
    <w:link w:val="Heading2NPB40ptbeforeChar"/>
    <w:rsid w:val="00755D5B"/>
    <w:pPr>
      <w:spacing w:before="800"/>
    </w:pPr>
  </w:style>
  <w:style w:type="paragraph" w:customStyle="1" w:styleId="Heading2NPB160ptbefore">
    <w:name w:val="Heading2NPB_160ptbefore"/>
    <w:basedOn w:val="Heading2NoPageBreak"/>
    <w:rsid w:val="00755D5B"/>
    <w:pPr>
      <w:spacing w:before="3200"/>
    </w:pPr>
  </w:style>
  <w:style w:type="paragraph" w:customStyle="1" w:styleId="Heading2NPB100ptbefore">
    <w:name w:val="Heading2NPB_100ptbefore"/>
    <w:basedOn w:val="Heading2NoPageBreak"/>
    <w:link w:val="Heading2NPB100ptbeforeChar"/>
    <w:rsid w:val="00755D5B"/>
    <w:pPr>
      <w:spacing w:before="2000"/>
    </w:pPr>
  </w:style>
  <w:style w:type="paragraph" w:customStyle="1" w:styleId="stem">
    <w:name w:val="stem"/>
    <w:basedOn w:val="Normal"/>
    <w:rsid w:val="00755D5B"/>
    <w:pPr>
      <w:keepNext/>
      <w:spacing w:after="220"/>
    </w:pPr>
    <w:rPr>
      <w:szCs w:val="20"/>
      <w:lang w:val="en-AU"/>
    </w:rPr>
  </w:style>
  <w:style w:type="paragraph" w:customStyle="1" w:styleId="numbering">
    <w:name w:val="numbering"/>
    <w:basedOn w:val="Normal"/>
    <w:link w:val="numberingChar"/>
    <w:rsid w:val="00755D5B"/>
    <w:pPr>
      <w:keepNext/>
      <w:keepLines/>
      <w:ind w:left="357" w:hanging="357"/>
    </w:pPr>
    <w:rPr>
      <w:szCs w:val="20"/>
      <w:lang w:val="en-AU"/>
    </w:rPr>
  </w:style>
  <w:style w:type="character" w:customStyle="1" w:styleId="numberingChar">
    <w:name w:val="numbering Char"/>
    <w:basedOn w:val="DefaultParagraphFont"/>
    <w:link w:val="numbering"/>
    <w:locked/>
    <w:rsid w:val="00755D5B"/>
    <w:rPr>
      <w:rFonts w:ascii="Arial" w:eastAsia="Times New Roman" w:hAnsi="Arial" w:cs="Times New Roman"/>
      <w:szCs w:val="20"/>
      <w:lang w:val="en-AU"/>
    </w:rPr>
  </w:style>
  <w:style w:type="paragraph" w:customStyle="1" w:styleId="tablehead">
    <w:name w:val="table head"/>
    <w:rsid w:val="00755D5B"/>
    <w:pPr>
      <w:spacing w:after="0" w:line="240" w:lineRule="auto"/>
    </w:pPr>
    <w:rPr>
      <w:rFonts w:ascii="Times New Roman" w:eastAsia="Times New Roman" w:hAnsi="Times New Roman" w:cs="Times New Roman"/>
      <w:b/>
      <w:noProof/>
      <w:szCs w:val="20"/>
      <w:lang w:val="en-AU"/>
    </w:rPr>
  </w:style>
  <w:style w:type="paragraph" w:customStyle="1" w:styleId="stringheadexample">
    <w:name w:val="string head example"/>
    <w:basedOn w:val="Normal"/>
    <w:rsid w:val="00755D5B"/>
    <w:pPr>
      <w:spacing w:before="40" w:after="60"/>
      <w:jc w:val="center"/>
    </w:pPr>
    <w:rPr>
      <w:b/>
      <w:szCs w:val="20"/>
    </w:rPr>
  </w:style>
  <w:style w:type="paragraph" w:customStyle="1" w:styleId="Arial11C">
    <w:name w:val="Arial11C"/>
    <w:rsid w:val="00755D5B"/>
    <w:pPr>
      <w:spacing w:after="0" w:line="240" w:lineRule="auto"/>
      <w:jc w:val="center"/>
    </w:pPr>
    <w:rPr>
      <w:rFonts w:ascii="Arial" w:eastAsia="Times New Roman" w:hAnsi="Arial" w:cs="Times New Roman"/>
      <w:szCs w:val="20"/>
    </w:rPr>
  </w:style>
  <w:style w:type="character" w:customStyle="1" w:styleId="Hdng2TOPpageChar">
    <w:name w:val="Hdng2TOPpage Char"/>
    <w:basedOn w:val="DefaultParagraphFont"/>
    <w:link w:val="Hdng2TOPpage"/>
    <w:rsid w:val="00755D5B"/>
    <w:rPr>
      <w:rFonts w:ascii="Arial" w:eastAsia="Times New Roman" w:hAnsi="Arial" w:cs="Times New Roman"/>
      <w:b/>
      <w:bCs/>
      <w:iCs/>
      <w:sz w:val="24"/>
      <w:szCs w:val="24"/>
      <w:lang w:val="en-AU"/>
    </w:rPr>
  </w:style>
  <w:style w:type="character" w:customStyle="1" w:styleId="Heading2NoPageBreakChar">
    <w:name w:val="Heading2NoPageBreak Char"/>
    <w:basedOn w:val="Hdng2TOPpageChar"/>
    <w:link w:val="Heading2NoPageBreak"/>
    <w:rsid w:val="00755D5B"/>
    <w:rPr>
      <w:rFonts w:ascii="Arial" w:eastAsia="Times New Roman" w:hAnsi="Arial" w:cs="Times New Roman"/>
      <w:b/>
      <w:bCs/>
      <w:iCs/>
      <w:snapToGrid w:val="0"/>
      <w:sz w:val="24"/>
      <w:szCs w:val="24"/>
      <w:lang w:val="en-AU"/>
    </w:rPr>
  </w:style>
  <w:style w:type="character" w:customStyle="1" w:styleId="Heading2NPB40ptbeforeChar">
    <w:name w:val="Heading2NPB_40ptbefore Char"/>
    <w:basedOn w:val="Heading2NoPageBreakChar"/>
    <w:link w:val="Heading2NPB40ptbefore"/>
    <w:rsid w:val="00755D5B"/>
    <w:rPr>
      <w:rFonts w:ascii="Arial" w:eastAsia="Times New Roman" w:hAnsi="Arial" w:cs="Times New Roman"/>
      <w:b/>
      <w:bCs/>
      <w:iCs/>
      <w:snapToGrid w:val="0"/>
      <w:sz w:val="24"/>
      <w:szCs w:val="24"/>
      <w:lang w:val="en-AU"/>
    </w:rPr>
  </w:style>
  <w:style w:type="character" w:customStyle="1" w:styleId="Heading2NPB100ptbeforeChar">
    <w:name w:val="Heading2NPB_100ptbefore Char"/>
    <w:basedOn w:val="Heading2NoPageBreakChar"/>
    <w:link w:val="Heading2NPB100ptbefore"/>
    <w:rsid w:val="00755D5B"/>
    <w:rPr>
      <w:rFonts w:ascii="Arial" w:eastAsia="Times New Roman" w:hAnsi="Arial" w:cs="Times New Roman"/>
      <w:b/>
      <w:bCs/>
      <w:iCs/>
      <w:snapToGrid w:val="0"/>
      <w:sz w:val="24"/>
      <w:szCs w:val="24"/>
      <w:lang w:val="en-AU"/>
    </w:rPr>
  </w:style>
  <w:style w:type="character" w:customStyle="1" w:styleId="Heading1Char">
    <w:name w:val="Heading 1 Char"/>
    <w:basedOn w:val="DefaultParagraphFont"/>
    <w:link w:val="Heading1"/>
    <w:uiPriority w:val="9"/>
    <w:rsid w:val="00607DC2"/>
    <w:rPr>
      <w:rFonts w:ascii="Arial" w:eastAsia="Times New Roman" w:hAnsi="Arial" w:cs="Times New Roman"/>
      <w:caps/>
      <w:sz w:val="36"/>
      <w:szCs w:val="20"/>
    </w:rPr>
  </w:style>
  <w:style w:type="paragraph" w:styleId="TOCHeading">
    <w:name w:val="TOC Heading"/>
    <w:basedOn w:val="Heading1"/>
    <w:next w:val="Normal"/>
    <w:uiPriority w:val="39"/>
    <w:semiHidden/>
    <w:unhideWhenUsed/>
    <w:qFormat/>
    <w:rsid w:val="00282042"/>
    <w:pPr>
      <w:keepLines/>
      <w:pageBreakBefore w:val="0"/>
      <w:widowControl/>
      <w:pBdr>
        <w:top w:val="none" w:sz="0" w:space="0" w:color="auto"/>
      </w:pBdr>
      <w:spacing w:before="480" w:after="0" w:line="276" w:lineRule="auto"/>
      <w:ind w:right="0"/>
      <w:jc w:val="left"/>
      <w:outlineLvl w:val="9"/>
    </w:pPr>
    <w:rPr>
      <w:rFonts w:asciiTheme="majorHAnsi" w:eastAsiaTheme="majorEastAsia" w:hAnsiTheme="majorHAnsi" w:cstheme="majorBidi"/>
      <w:b/>
      <w:bCs/>
      <w:caps w:val="0"/>
      <w:color w:val="365F91" w:themeColor="accent1" w:themeShade="BF"/>
      <w:sz w:val="28"/>
      <w:szCs w:val="28"/>
      <w:lang w:eastAsia="ja-JP"/>
    </w:rPr>
  </w:style>
  <w:style w:type="paragraph" w:styleId="TOC2">
    <w:name w:val="toc 2"/>
    <w:basedOn w:val="Normal"/>
    <w:next w:val="Normal"/>
    <w:autoRedefine/>
    <w:uiPriority w:val="39"/>
    <w:unhideWhenUsed/>
    <w:qFormat/>
    <w:rsid w:val="00282042"/>
    <w:pPr>
      <w:spacing w:after="100"/>
      <w:ind w:left="220"/>
    </w:pPr>
  </w:style>
  <w:style w:type="paragraph" w:styleId="TOC1">
    <w:name w:val="toc 1"/>
    <w:basedOn w:val="Normal"/>
    <w:next w:val="Normal"/>
    <w:autoRedefine/>
    <w:uiPriority w:val="39"/>
    <w:unhideWhenUsed/>
    <w:qFormat/>
    <w:rsid w:val="00F66577"/>
    <w:pPr>
      <w:tabs>
        <w:tab w:val="right" w:leader="dot" w:pos="9000"/>
      </w:tabs>
      <w:spacing w:after="100" w:line="360" w:lineRule="auto"/>
    </w:pPr>
  </w:style>
  <w:style w:type="character" w:styleId="Hyperlink">
    <w:name w:val="Hyperlink"/>
    <w:basedOn w:val="DefaultParagraphFont"/>
    <w:uiPriority w:val="99"/>
    <w:unhideWhenUsed/>
    <w:rsid w:val="00282042"/>
    <w:rPr>
      <w:color w:val="0000FF" w:themeColor="hyperlink"/>
      <w:u w:val="single"/>
    </w:rPr>
  </w:style>
  <w:style w:type="paragraph" w:styleId="TOC3">
    <w:name w:val="toc 3"/>
    <w:basedOn w:val="Normal"/>
    <w:next w:val="Normal"/>
    <w:autoRedefine/>
    <w:uiPriority w:val="39"/>
    <w:semiHidden/>
    <w:unhideWhenUsed/>
    <w:qFormat/>
    <w:rsid w:val="00282042"/>
    <w:pPr>
      <w:spacing w:after="100" w:line="276" w:lineRule="auto"/>
      <w:ind w:left="440"/>
    </w:pPr>
    <w:rPr>
      <w:rFonts w:asciiTheme="minorHAnsi" w:eastAsiaTheme="minorEastAsia" w:hAnsiTheme="minorHAnsi" w:cstheme="minorBidi"/>
      <w:szCs w:val="22"/>
      <w:lang w:eastAsia="ja-JP"/>
    </w:rPr>
  </w:style>
  <w:style w:type="character" w:customStyle="1" w:styleId="Heading3Char">
    <w:name w:val="Heading 3 Char"/>
    <w:basedOn w:val="DefaultParagraphFont"/>
    <w:link w:val="Heading3"/>
    <w:uiPriority w:val="9"/>
    <w:semiHidden/>
    <w:rsid w:val="008A11C9"/>
    <w:rPr>
      <w:rFonts w:asciiTheme="majorHAnsi" w:eastAsiaTheme="majorEastAsia" w:hAnsiTheme="majorHAnsi" w:cstheme="majorBidi"/>
      <w:b/>
      <w:bCs/>
      <w:color w:val="4F81BD" w:themeColor="accent1"/>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4B9"/>
    <w:pPr>
      <w:spacing w:after="0" w:line="240" w:lineRule="auto"/>
    </w:pPr>
    <w:rPr>
      <w:rFonts w:ascii="Arial" w:eastAsia="Times New Roman" w:hAnsi="Arial" w:cs="Times New Roman"/>
      <w:szCs w:val="24"/>
    </w:rPr>
  </w:style>
  <w:style w:type="paragraph" w:styleId="Heading1">
    <w:name w:val="heading 1"/>
    <w:basedOn w:val="UNITheading"/>
    <w:next w:val="Normal"/>
    <w:link w:val="Heading1Char"/>
    <w:uiPriority w:val="9"/>
    <w:qFormat/>
    <w:rsid w:val="00607DC2"/>
    <w:pPr>
      <w:pBdr>
        <w:top w:val="single" w:sz="4" w:space="0" w:color="auto"/>
      </w:pBdr>
      <w:outlineLvl w:val="0"/>
    </w:pPr>
    <w:rPr>
      <w:lang w:val="en-US"/>
    </w:rPr>
  </w:style>
  <w:style w:type="paragraph" w:styleId="Heading2">
    <w:name w:val="heading 2"/>
    <w:next w:val="Normal"/>
    <w:link w:val="Heading2Char"/>
    <w:qFormat/>
    <w:rsid w:val="00755D5B"/>
    <w:pPr>
      <w:widowControl w:val="0"/>
      <w:spacing w:before="1100" w:after="240" w:line="240" w:lineRule="auto"/>
      <w:outlineLvl w:val="1"/>
    </w:pPr>
    <w:rPr>
      <w:rFonts w:ascii="Arial" w:eastAsia="Times New Roman" w:hAnsi="Arial" w:cs="Times New Roman"/>
      <w:b/>
      <w:caps/>
      <w:sz w:val="24"/>
      <w:szCs w:val="20"/>
      <w:lang w:val="en-AU"/>
    </w:rPr>
  </w:style>
  <w:style w:type="paragraph" w:styleId="Heading3">
    <w:name w:val="heading 3"/>
    <w:basedOn w:val="Normal"/>
    <w:next w:val="Normal"/>
    <w:link w:val="Heading3Char"/>
    <w:uiPriority w:val="9"/>
    <w:semiHidden/>
    <w:unhideWhenUsed/>
    <w:qFormat/>
    <w:rsid w:val="008A11C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55D5B"/>
    <w:pPr>
      <w:keepNext/>
      <w:spacing w:after="220"/>
      <w:jc w:val="center"/>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NoPageBreakNoLine">
    <w:name w:val="Heading2NoPageBreakNoLine"/>
    <w:basedOn w:val="Normal"/>
    <w:link w:val="Heading2NoPageBreakNoLineChar"/>
    <w:rsid w:val="008114B9"/>
    <w:pPr>
      <w:keepNext/>
      <w:tabs>
        <w:tab w:val="num" w:pos="360"/>
        <w:tab w:val="right" w:pos="8930"/>
      </w:tabs>
      <w:spacing w:before="240" w:after="240"/>
      <w:ind w:right="-652"/>
      <w:jc w:val="both"/>
      <w:outlineLvl w:val="1"/>
    </w:pPr>
    <w:rPr>
      <w:rFonts w:cs="Arial"/>
      <w:b/>
      <w:bCs/>
      <w:snapToGrid w:val="0"/>
      <w:sz w:val="24"/>
    </w:rPr>
  </w:style>
  <w:style w:type="paragraph" w:customStyle="1" w:styleId="Heading2TOPpageP2012">
    <w:name w:val="Heading2TOPpage_P2012"/>
    <w:rsid w:val="008114B9"/>
    <w:pPr>
      <w:keepNext/>
      <w:pageBreakBefore/>
      <w:numPr>
        <w:ilvl w:val="1"/>
        <w:numId w:val="6"/>
      </w:numPr>
      <w:pBdr>
        <w:top w:val="single" w:sz="4" w:space="6" w:color="auto"/>
      </w:pBdr>
      <w:tabs>
        <w:tab w:val="right" w:pos="8930"/>
      </w:tabs>
      <w:spacing w:after="240" w:line="240" w:lineRule="auto"/>
      <w:ind w:right="-652"/>
      <w:jc w:val="both"/>
      <w:outlineLvl w:val="1"/>
    </w:pPr>
    <w:rPr>
      <w:rFonts w:ascii="Arial" w:eastAsia="Times New Roman" w:hAnsi="Arial" w:cs="Arial"/>
      <w:b/>
      <w:bCs/>
      <w:sz w:val="24"/>
      <w:szCs w:val="24"/>
      <w:lang w:val="en-GB"/>
    </w:rPr>
  </w:style>
  <w:style w:type="paragraph" w:customStyle="1" w:styleId="stemP2009">
    <w:name w:val="stem_P2009"/>
    <w:link w:val="stemP2009Char"/>
    <w:rsid w:val="008114B9"/>
    <w:pPr>
      <w:keepNext/>
      <w:spacing w:after="220" w:line="240" w:lineRule="auto"/>
    </w:pPr>
    <w:rPr>
      <w:rFonts w:ascii="Arial" w:eastAsia="Times New Roman" w:hAnsi="Arial" w:cs="Arial"/>
      <w:lang w:val="en-GB"/>
    </w:rPr>
  </w:style>
  <w:style w:type="character" w:customStyle="1" w:styleId="stemP2009Char">
    <w:name w:val="stem_P2009 Char"/>
    <w:basedOn w:val="DefaultParagraphFont"/>
    <w:link w:val="stemP2009"/>
    <w:rsid w:val="008114B9"/>
    <w:rPr>
      <w:rFonts w:ascii="Arial" w:eastAsia="Times New Roman" w:hAnsi="Arial" w:cs="Arial"/>
      <w:lang w:val="en-GB"/>
    </w:rPr>
  </w:style>
  <w:style w:type="numbering" w:customStyle="1" w:styleId="Hdng2">
    <w:name w:val="Hdng2"/>
    <w:basedOn w:val="NoList"/>
    <w:rsid w:val="008114B9"/>
    <w:pPr>
      <w:numPr>
        <w:numId w:val="1"/>
      </w:numPr>
    </w:pPr>
  </w:style>
  <w:style w:type="paragraph" w:customStyle="1" w:styleId="Heading2NPB40ptbeforeP2012">
    <w:name w:val="Heading2NPB_40ptbefore_P2012"/>
    <w:basedOn w:val="Normal"/>
    <w:link w:val="Heading2NPB40ptbeforeP2012Car"/>
    <w:rsid w:val="008114B9"/>
    <w:pPr>
      <w:keepNext/>
      <w:pBdr>
        <w:top w:val="single" w:sz="4" w:space="6" w:color="auto"/>
      </w:pBdr>
      <w:tabs>
        <w:tab w:val="num" w:pos="360"/>
        <w:tab w:val="right" w:pos="8930"/>
      </w:tabs>
      <w:spacing w:before="800" w:after="240"/>
      <w:ind w:right="-652"/>
      <w:jc w:val="both"/>
      <w:outlineLvl w:val="1"/>
    </w:pPr>
    <w:rPr>
      <w:rFonts w:cs="Arial"/>
      <w:b/>
      <w:bCs/>
      <w:sz w:val="24"/>
    </w:rPr>
  </w:style>
  <w:style w:type="paragraph" w:customStyle="1" w:styleId="arial10CP2012">
    <w:name w:val="arial10C_P2012"/>
    <w:rsid w:val="008114B9"/>
    <w:pPr>
      <w:spacing w:after="0" w:line="240" w:lineRule="auto"/>
      <w:jc w:val="center"/>
    </w:pPr>
    <w:rPr>
      <w:rFonts w:ascii="Arial" w:eastAsia="Times New Roman" w:hAnsi="Arial" w:cs="Arial"/>
      <w:sz w:val="20"/>
      <w:szCs w:val="20"/>
      <w:lang w:val="en-GB"/>
    </w:rPr>
  </w:style>
  <w:style w:type="paragraph" w:customStyle="1" w:styleId="arial10LP2012">
    <w:name w:val="arial10L_P2012"/>
    <w:rsid w:val="008114B9"/>
    <w:pPr>
      <w:spacing w:after="0" w:line="240" w:lineRule="auto"/>
    </w:pPr>
    <w:rPr>
      <w:rFonts w:ascii="Arial" w:eastAsia="Times New Roman" w:hAnsi="Arial" w:cs="Arial"/>
      <w:sz w:val="20"/>
      <w:szCs w:val="20"/>
      <w:lang w:val="en-GB"/>
    </w:rPr>
  </w:style>
  <w:style w:type="paragraph" w:customStyle="1" w:styleId="arial10RP2012">
    <w:name w:val="arial10R_P2012"/>
    <w:rsid w:val="008114B9"/>
    <w:pPr>
      <w:spacing w:after="0" w:line="240" w:lineRule="auto"/>
      <w:jc w:val="right"/>
    </w:pPr>
    <w:rPr>
      <w:rFonts w:ascii="Arial" w:eastAsia="Times New Roman" w:hAnsi="Arial" w:cs="Arial"/>
      <w:sz w:val="20"/>
      <w:szCs w:val="20"/>
      <w:lang w:val="en-GB"/>
    </w:rPr>
  </w:style>
  <w:style w:type="paragraph" w:customStyle="1" w:styleId="arial10RBP2012">
    <w:name w:val="arial10RB_P2012"/>
    <w:rsid w:val="008114B9"/>
    <w:pPr>
      <w:spacing w:after="0" w:line="240" w:lineRule="auto"/>
      <w:jc w:val="right"/>
    </w:pPr>
    <w:rPr>
      <w:rFonts w:ascii="Arial" w:eastAsia="Times New Roman" w:hAnsi="Arial" w:cs="Arial"/>
      <w:b/>
      <w:bCs/>
      <w:sz w:val="20"/>
      <w:szCs w:val="20"/>
      <w:lang w:val="en-GB"/>
    </w:rPr>
  </w:style>
  <w:style w:type="paragraph" w:customStyle="1" w:styleId="arial8RP2012">
    <w:name w:val="arial8R_P2012"/>
    <w:rsid w:val="008114B9"/>
    <w:pPr>
      <w:spacing w:after="0" w:line="240" w:lineRule="auto"/>
      <w:jc w:val="right"/>
    </w:pPr>
    <w:rPr>
      <w:rFonts w:ascii="Arial" w:eastAsia="Times New Roman" w:hAnsi="Arial" w:cs="Arial"/>
      <w:sz w:val="16"/>
      <w:szCs w:val="16"/>
      <w:lang w:val="en-GB"/>
    </w:rPr>
  </w:style>
  <w:style w:type="paragraph" w:customStyle="1" w:styleId="arial9CP2012">
    <w:name w:val="arial9C_P2012"/>
    <w:rsid w:val="008114B9"/>
    <w:pPr>
      <w:spacing w:after="0" w:line="240" w:lineRule="auto"/>
      <w:jc w:val="center"/>
    </w:pPr>
    <w:rPr>
      <w:rFonts w:ascii="Arial" w:eastAsia="Times New Roman" w:hAnsi="Arial" w:cs="Arial"/>
      <w:sz w:val="18"/>
      <w:szCs w:val="18"/>
      <w:lang w:val="en-GB"/>
    </w:rPr>
  </w:style>
  <w:style w:type="paragraph" w:customStyle="1" w:styleId="arial9LP2012">
    <w:name w:val="arial9L_P2012"/>
    <w:rsid w:val="008114B9"/>
    <w:pPr>
      <w:spacing w:after="0" w:line="240" w:lineRule="auto"/>
    </w:pPr>
    <w:rPr>
      <w:rFonts w:ascii="Arial" w:eastAsia="Times New Roman" w:hAnsi="Arial" w:cs="Arial"/>
      <w:sz w:val="18"/>
      <w:szCs w:val="18"/>
      <w:lang w:val="en-GB"/>
    </w:rPr>
  </w:style>
  <w:style w:type="paragraph" w:customStyle="1" w:styleId="halflineP2012">
    <w:name w:val="half line_P2012"/>
    <w:basedOn w:val="Normal"/>
    <w:rsid w:val="008114B9"/>
    <w:pPr>
      <w:keepNext/>
      <w:keepLines/>
      <w:tabs>
        <w:tab w:val="left" w:leader="dot" w:pos="3969"/>
        <w:tab w:val="left" w:leader="dot" w:pos="8080"/>
      </w:tabs>
      <w:spacing w:before="120" w:line="480" w:lineRule="auto"/>
      <w:ind w:right="85"/>
      <w:contextualSpacing/>
    </w:pPr>
    <w:rPr>
      <w:rFonts w:cs="Arial"/>
      <w:szCs w:val="22"/>
    </w:rPr>
  </w:style>
  <w:style w:type="character" w:customStyle="1" w:styleId="ItemCodesP2012">
    <w:name w:val="ItemCodes_P2012"/>
    <w:basedOn w:val="DefaultParagraphFont"/>
    <w:rsid w:val="008114B9"/>
    <w:rPr>
      <w:rFonts w:ascii="Arial" w:hAnsi="Arial" w:cs="Times New Roman"/>
      <w:bCs w:val="0"/>
      <w:i/>
      <w:iCs/>
      <w:color w:val="808080"/>
      <w:spacing w:val="80"/>
      <w:position w:val="8"/>
      <w:sz w:val="16"/>
      <w:szCs w:val="16"/>
      <w:u w:val="none"/>
      <w:lang w:val="en-GB"/>
    </w:rPr>
  </w:style>
  <w:style w:type="character" w:customStyle="1" w:styleId="ItemLabelP2012">
    <w:name w:val="ItemLabel_P2012"/>
    <w:basedOn w:val="DefaultParagraphFont"/>
    <w:rsid w:val="008114B9"/>
    <w:rPr>
      <w:rFonts w:ascii="Arial" w:hAnsi="Arial" w:cs="Times New Roman"/>
      <w:bCs w:val="0"/>
      <w:i/>
      <w:iCs/>
      <w:color w:val="808080"/>
      <w:position w:val="8"/>
      <w:sz w:val="16"/>
      <w:szCs w:val="16"/>
      <w:u w:val="none"/>
      <w:bdr w:val="none" w:sz="0" w:space="0" w:color="auto"/>
      <w:lang w:val="en-GB"/>
    </w:rPr>
  </w:style>
  <w:style w:type="paragraph" w:customStyle="1" w:styleId="lineP2012">
    <w:name w:val="line_P2012"/>
    <w:rsid w:val="008114B9"/>
    <w:pPr>
      <w:keepNext/>
      <w:keepLines/>
      <w:tabs>
        <w:tab w:val="left" w:leader="dot" w:pos="8080"/>
      </w:tabs>
      <w:spacing w:before="120" w:after="0" w:line="480" w:lineRule="auto"/>
      <w:ind w:right="85"/>
      <w:contextualSpacing/>
    </w:pPr>
    <w:rPr>
      <w:rFonts w:ascii="Arial" w:eastAsia="Times New Roman" w:hAnsi="Arial" w:cs="Arial"/>
      <w:lang w:val="en-GB"/>
    </w:rPr>
  </w:style>
  <w:style w:type="paragraph" w:customStyle="1" w:styleId="NumberingABCDP2012">
    <w:name w:val="NumberingABCD_P2012"/>
    <w:rsid w:val="008114B9"/>
    <w:pPr>
      <w:keepNext/>
      <w:keepLines/>
      <w:numPr>
        <w:numId w:val="2"/>
      </w:numPr>
      <w:spacing w:after="0" w:line="240" w:lineRule="auto"/>
      <w:ind w:left="357" w:hanging="357"/>
    </w:pPr>
    <w:rPr>
      <w:rFonts w:ascii="Arial" w:eastAsia="Times New Roman" w:hAnsi="Arial" w:cs="Arial"/>
      <w:lang w:val="en-GB"/>
    </w:rPr>
  </w:style>
  <w:style w:type="paragraph" w:customStyle="1" w:styleId="ScoreP2012">
    <w:name w:val="Score_P2012"/>
    <w:next w:val="Normal"/>
    <w:rsid w:val="008114B9"/>
    <w:pPr>
      <w:widowControl w:val="0"/>
      <w:spacing w:before="240" w:after="0" w:line="240" w:lineRule="auto"/>
      <w:ind w:left="992" w:hanging="992"/>
    </w:pPr>
    <w:rPr>
      <w:rFonts w:ascii="Arial" w:eastAsia="Times New Roman" w:hAnsi="Arial" w:cs="Arial"/>
      <w:lang w:val="en-GB"/>
    </w:rPr>
  </w:style>
  <w:style w:type="paragraph" w:customStyle="1" w:styleId="ScoringLabelP2012">
    <w:name w:val="Scoring Label_P2012"/>
    <w:next w:val="Normal"/>
    <w:rsid w:val="008114B9"/>
    <w:pPr>
      <w:keepNext/>
      <w:widowControl w:val="0"/>
      <w:spacing w:before="240" w:after="120" w:line="240" w:lineRule="auto"/>
    </w:pPr>
    <w:rPr>
      <w:rFonts w:ascii="Arial" w:eastAsia="Times New Roman" w:hAnsi="Arial" w:cs="Arial"/>
      <w:b/>
      <w:bCs/>
      <w:caps/>
      <w:lang w:val="en-GB"/>
    </w:rPr>
  </w:style>
  <w:style w:type="paragraph" w:customStyle="1" w:styleId="stemwithspacebeforeP2012">
    <w:name w:val="stem with space before_P2012"/>
    <w:basedOn w:val="Normal"/>
    <w:link w:val="stemwithspacebeforeP2012Char"/>
    <w:rsid w:val="008114B9"/>
    <w:pPr>
      <w:keepNext/>
      <w:spacing w:before="240" w:after="220"/>
    </w:pPr>
    <w:rPr>
      <w:rFonts w:cs="Arial"/>
      <w:szCs w:val="22"/>
    </w:rPr>
  </w:style>
  <w:style w:type="paragraph" w:customStyle="1" w:styleId="stemP2012">
    <w:name w:val="stem_P2012"/>
    <w:link w:val="stemP2012Char"/>
    <w:rsid w:val="008114B9"/>
    <w:pPr>
      <w:keepNext/>
      <w:spacing w:after="220" w:line="240" w:lineRule="auto"/>
    </w:pPr>
    <w:rPr>
      <w:rFonts w:ascii="Arial" w:eastAsia="Times New Roman" w:hAnsi="Arial" w:cs="Arial"/>
      <w:lang w:val="en-GB"/>
    </w:rPr>
  </w:style>
  <w:style w:type="paragraph" w:customStyle="1" w:styleId="tableheaderCP2012">
    <w:name w:val="table_header_C_P2012"/>
    <w:basedOn w:val="Normal"/>
    <w:rsid w:val="008114B9"/>
    <w:pPr>
      <w:keepNext/>
      <w:spacing w:before="120" w:after="120"/>
      <w:jc w:val="center"/>
    </w:pPr>
    <w:rPr>
      <w:b/>
      <w:bCs/>
      <w:szCs w:val="22"/>
    </w:rPr>
  </w:style>
  <w:style w:type="paragraph" w:customStyle="1" w:styleId="tableheaderLP2012">
    <w:name w:val="table_header_L_P2012"/>
    <w:basedOn w:val="Normal"/>
    <w:rsid w:val="008114B9"/>
    <w:pPr>
      <w:keepNext/>
      <w:spacing w:before="120" w:after="120"/>
    </w:pPr>
    <w:rPr>
      <w:b/>
      <w:bCs/>
      <w:szCs w:val="22"/>
    </w:rPr>
  </w:style>
  <w:style w:type="paragraph" w:customStyle="1" w:styleId="tablerowCP2012">
    <w:name w:val="table_row_C_P2012"/>
    <w:basedOn w:val="Normal"/>
    <w:link w:val="tablerowCP2012Char"/>
    <w:rsid w:val="008114B9"/>
    <w:pPr>
      <w:keepNext/>
      <w:spacing w:before="120" w:after="120"/>
      <w:jc w:val="center"/>
    </w:pPr>
    <w:rPr>
      <w:szCs w:val="22"/>
    </w:rPr>
  </w:style>
  <w:style w:type="paragraph" w:customStyle="1" w:styleId="tablerowLP2012">
    <w:name w:val="table_row_L_P2012"/>
    <w:rsid w:val="008114B9"/>
    <w:pPr>
      <w:keepNext/>
      <w:spacing w:before="120" w:after="120" w:line="240" w:lineRule="auto"/>
    </w:pPr>
    <w:rPr>
      <w:rFonts w:ascii="Arial" w:eastAsia="Times New Roman" w:hAnsi="Arial" w:cs="Times New Roman"/>
      <w:lang w:val="en-GB"/>
    </w:rPr>
  </w:style>
  <w:style w:type="paragraph" w:customStyle="1" w:styleId="TranslationNoteP2012">
    <w:name w:val="Translation Note_P2012"/>
    <w:rsid w:val="008114B9"/>
    <w:pPr>
      <w:keepNext/>
      <w:widowControl w:val="0"/>
      <w:spacing w:before="120" w:after="120" w:line="240" w:lineRule="auto"/>
    </w:pPr>
    <w:rPr>
      <w:rFonts w:ascii="Times New Roman" w:eastAsia="Times New Roman" w:hAnsi="Times New Roman" w:cs="Times New Roman"/>
      <w:b/>
      <w:bCs/>
      <w:kern w:val="32"/>
      <w:lang w:val="en-GB"/>
    </w:rPr>
  </w:style>
  <w:style w:type="paragraph" w:customStyle="1" w:styleId="UNITheadingP2012">
    <w:name w:val="UNIT heading_P2012"/>
    <w:next w:val="stemP2012"/>
    <w:rsid w:val="008114B9"/>
    <w:pPr>
      <w:keepNext/>
      <w:pageBreakBefore/>
      <w:widowControl w:val="0"/>
      <w:pBdr>
        <w:top w:val="single" w:sz="4" w:space="1" w:color="auto"/>
      </w:pBdr>
      <w:tabs>
        <w:tab w:val="right" w:pos="8820"/>
      </w:tabs>
      <w:spacing w:before="120" w:after="120" w:line="240" w:lineRule="auto"/>
      <w:ind w:right="-567"/>
      <w:jc w:val="center"/>
      <w:outlineLvl w:val="0"/>
    </w:pPr>
    <w:rPr>
      <w:rFonts w:ascii="Arial" w:eastAsia="Times New Roman" w:hAnsi="Arial" w:cs="Arial"/>
      <w:caps/>
      <w:sz w:val="36"/>
      <w:szCs w:val="36"/>
      <w:lang w:val="en-GB"/>
    </w:rPr>
  </w:style>
  <w:style w:type="numbering" w:customStyle="1" w:styleId="NumberedListTemplateP2012">
    <w:name w:val="NumberedListTemplate_P2012"/>
    <w:rsid w:val="008114B9"/>
    <w:pPr>
      <w:numPr>
        <w:numId w:val="2"/>
      </w:numPr>
    </w:pPr>
  </w:style>
  <w:style w:type="character" w:customStyle="1" w:styleId="stemP2012Char">
    <w:name w:val="stem_P2012 Char"/>
    <w:basedOn w:val="DefaultParagraphFont"/>
    <w:link w:val="stemP2012"/>
    <w:rsid w:val="008114B9"/>
    <w:rPr>
      <w:rFonts w:ascii="Arial" w:eastAsia="Times New Roman" w:hAnsi="Arial" w:cs="Arial"/>
      <w:lang w:val="en-GB"/>
    </w:rPr>
  </w:style>
  <w:style w:type="character" w:customStyle="1" w:styleId="stemwithspacebeforeP2012Char">
    <w:name w:val="stem with space before_P2012 Char"/>
    <w:basedOn w:val="stemP2012Char"/>
    <w:link w:val="stemwithspacebeforeP2012"/>
    <w:rsid w:val="008114B9"/>
    <w:rPr>
      <w:rFonts w:ascii="Arial" w:eastAsia="Times New Roman" w:hAnsi="Arial" w:cs="Arial"/>
      <w:lang w:val="en-GB"/>
    </w:rPr>
  </w:style>
  <w:style w:type="character" w:customStyle="1" w:styleId="tablerowCP2012Char">
    <w:name w:val="table_row_C_P2012 Char"/>
    <w:basedOn w:val="DefaultParagraphFont"/>
    <w:link w:val="tablerowCP2012"/>
    <w:rsid w:val="008114B9"/>
    <w:rPr>
      <w:rFonts w:ascii="Arial" w:eastAsia="Times New Roman" w:hAnsi="Arial" w:cs="Times New Roman"/>
      <w:lang w:val="en-GB"/>
    </w:rPr>
  </w:style>
  <w:style w:type="character" w:customStyle="1" w:styleId="Heading2NoPageBreakNoLineChar">
    <w:name w:val="Heading2NoPageBreakNoLine Char"/>
    <w:basedOn w:val="DefaultParagraphFont"/>
    <w:link w:val="Heading2NoPageBreakNoLine"/>
    <w:uiPriority w:val="99"/>
    <w:locked/>
    <w:rsid w:val="008114B9"/>
    <w:rPr>
      <w:rFonts w:ascii="Arial" w:eastAsia="Times New Roman" w:hAnsi="Arial" w:cs="Arial"/>
      <w:b/>
      <w:bCs/>
      <w:snapToGrid w:val="0"/>
      <w:sz w:val="24"/>
      <w:szCs w:val="24"/>
      <w:lang w:val="en-GB"/>
    </w:rPr>
  </w:style>
  <w:style w:type="paragraph" w:styleId="BalloonText">
    <w:name w:val="Balloon Text"/>
    <w:basedOn w:val="Normal"/>
    <w:link w:val="BalloonTextChar"/>
    <w:uiPriority w:val="99"/>
    <w:semiHidden/>
    <w:unhideWhenUsed/>
    <w:rsid w:val="008114B9"/>
    <w:rPr>
      <w:rFonts w:ascii="Tahoma" w:hAnsi="Tahoma" w:cs="Tahoma"/>
      <w:sz w:val="16"/>
      <w:szCs w:val="16"/>
    </w:rPr>
  </w:style>
  <w:style w:type="character" w:customStyle="1" w:styleId="BalloonTextChar">
    <w:name w:val="Balloon Text Char"/>
    <w:basedOn w:val="DefaultParagraphFont"/>
    <w:link w:val="BalloonText"/>
    <w:uiPriority w:val="99"/>
    <w:semiHidden/>
    <w:rsid w:val="008114B9"/>
    <w:rPr>
      <w:rFonts w:ascii="Tahoma" w:eastAsia="Times New Roman" w:hAnsi="Tahoma" w:cs="Tahoma"/>
      <w:sz w:val="16"/>
      <w:szCs w:val="16"/>
      <w:lang w:val="en-GB"/>
    </w:rPr>
  </w:style>
  <w:style w:type="paragraph" w:customStyle="1" w:styleId="CreditLabelP2012">
    <w:name w:val="Credit Label_P2012"/>
    <w:next w:val="Normal"/>
    <w:rsid w:val="008114B9"/>
    <w:pPr>
      <w:keepNext/>
      <w:widowControl w:val="0"/>
      <w:spacing w:before="240" w:after="0" w:line="240" w:lineRule="auto"/>
    </w:pPr>
    <w:rPr>
      <w:rFonts w:ascii="Arial" w:eastAsia="Times New Roman" w:hAnsi="Arial" w:cs="Arial"/>
      <w:b/>
      <w:bCs/>
      <w:i/>
      <w:iCs/>
      <w:lang w:val="en-GB"/>
    </w:rPr>
  </w:style>
  <w:style w:type="paragraph" w:customStyle="1" w:styleId="QNIntentHeadingP2012">
    <w:name w:val="QN Intent Heading_P2012"/>
    <w:next w:val="Normal"/>
    <w:rsid w:val="008114B9"/>
    <w:pPr>
      <w:widowControl w:val="0"/>
      <w:spacing w:after="60" w:line="240" w:lineRule="auto"/>
      <w:ind w:left="567" w:hanging="567"/>
    </w:pPr>
    <w:rPr>
      <w:rFonts w:ascii="Arial" w:eastAsia="Times New Roman" w:hAnsi="Arial" w:cs="Times New Roman"/>
      <w:caps/>
      <w:szCs w:val="20"/>
      <w:lang w:val="en-GB"/>
    </w:rPr>
  </w:style>
  <w:style w:type="paragraph" w:customStyle="1" w:styleId="QNIntenttextP2012">
    <w:name w:val="QN Intent text_P2012"/>
    <w:basedOn w:val="QNIntentHeadingP2012"/>
    <w:uiPriority w:val="99"/>
    <w:rsid w:val="008114B9"/>
    <w:pPr>
      <w:ind w:firstLine="0"/>
    </w:pPr>
    <w:rPr>
      <w:caps w:val="0"/>
    </w:rPr>
  </w:style>
  <w:style w:type="paragraph" w:customStyle="1" w:styleId="ScoringAnswerP2012">
    <w:name w:val="Scoring Answer_P2012"/>
    <w:link w:val="ScoringAnswerP2012Char"/>
    <w:rsid w:val="008114B9"/>
    <w:pPr>
      <w:numPr>
        <w:numId w:val="10"/>
      </w:numPr>
      <w:tabs>
        <w:tab w:val="left" w:pos="1162"/>
      </w:tabs>
      <w:spacing w:after="0" w:line="240" w:lineRule="auto"/>
    </w:pPr>
    <w:rPr>
      <w:rFonts w:ascii="Arial" w:eastAsia="Times New Roman" w:hAnsi="Arial" w:cs="Arial"/>
      <w:sz w:val="20"/>
      <w:szCs w:val="20"/>
      <w:lang w:val="en-GB"/>
    </w:rPr>
  </w:style>
  <w:style w:type="character" w:customStyle="1" w:styleId="ScoringAnswerP2012Char">
    <w:name w:val="Scoring Answer_P2012 Char"/>
    <w:basedOn w:val="DefaultParagraphFont"/>
    <w:link w:val="ScoringAnswerP2012"/>
    <w:rsid w:val="008114B9"/>
    <w:rPr>
      <w:rFonts w:ascii="Arial" w:eastAsia="Times New Roman" w:hAnsi="Arial" w:cs="Arial"/>
      <w:sz w:val="20"/>
      <w:szCs w:val="20"/>
      <w:lang w:val="en-GB"/>
    </w:rPr>
  </w:style>
  <w:style w:type="paragraph" w:styleId="ListParagraph">
    <w:name w:val="List Paragraph"/>
    <w:basedOn w:val="Normal"/>
    <w:uiPriority w:val="34"/>
    <w:qFormat/>
    <w:rsid w:val="008224D9"/>
    <w:pPr>
      <w:ind w:left="720"/>
      <w:contextualSpacing/>
    </w:pPr>
  </w:style>
  <w:style w:type="paragraph" w:styleId="Footer">
    <w:name w:val="footer"/>
    <w:link w:val="FooterChar"/>
    <w:uiPriority w:val="99"/>
    <w:rsid w:val="00E27782"/>
    <w:pPr>
      <w:pBdr>
        <w:top w:val="single" w:sz="4" w:space="1" w:color="auto"/>
      </w:pBdr>
      <w:tabs>
        <w:tab w:val="center" w:pos="4153"/>
        <w:tab w:val="right" w:pos="8930"/>
      </w:tabs>
      <w:spacing w:after="0" w:line="240" w:lineRule="auto"/>
      <w:ind w:right="-652"/>
      <w:jc w:val="both"/>
    </w:pPr>
    <w:rPr>
      <w:rFonts w:ascii="Arial" w:eastAsia="Times New Roman" w:hAnsi="Arial" w:cs="Times New Roman"/>
      <w:color w:val="808080"/>
      <w:szCs w:val="20"/>
    </w:rPr>
  </w:style>
  <w:style w:type="character" w:customStyle="1" w:styleId="FooterChar">
    <w:name w:val="Footer Char"/>
    <w:basedOn w:val="DefaultParagraphFont"/>
    <w:link w:val="Footer"/>
    <w:uiPriority w:val="99"/>
    <w:rsid w:val="00E27782"/>
    <w:rPr>
      <w:rFonts w:ascii="Arial" w:eastAsia="Times New Roman" w:hAnsi="Arial" w:cs="Times New Roman"/>
      <w:color w:val="808080"/>
      <w:szCs w:val="20"/>
    </w:rPr>
  </w:style>
  <w:style w:type="paragraph" w:styleId="Header">
    <w:name w:val="header"/>
    <w:basedOn w:val="Normal"/>
    <w:link w:val="HeaderChar"/>
    <w:uiPriority w:val="99"/>
    <w:rsid w:val="00E27782"/>
    <w:pPr>
      <w:tabs>
        <w:tab w:val="center" w:pos="4513"/>
        <w:tab w:val="right" w:pos="9026"/>
      </w:tabs>
      <w:spacing w:after="200"/>
    </w:pPr>
    <w:rPr>
      <w:rFonts w:ascii="Cambria" w:hAnsi="Cambria"/>
      <w:sz w:val="24"/>
      <w:lang w:val="de-DE"/>
    </w:rPr>
  </w:style>
  <w:style w:type="character" w:customStyle="1" w:styleId="HeaderChar">
    <w:name w:val="Header Char"/>
    <w:basedOn w:val="DefaultParagraphFont"/>
    <w:link w:val="Header"/>
    <w:uiPriority w:val="99"/>
    <w:rsid w:val="00E27782"/>
    <w:rPr>
      <w:rFonts w:ascii="Cambria" w:eastAsia="Times New Roman" w:hAnsi="Cambria" w:cs="Times New Roman"/>
      <w:sz w:val="24"/>
      <w:szCs w:val="24"/>
      <w:lang w:val="de-DE"/>
    </w:rPr>
  </w:style>
  <w:style w:type="paragraph" w:customStyle="1" w:styleId="Default">
    <w:name w:val="Default"/>
    <w:rsid w:val="00E27782"/>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rsid w:val="00E27782"/>
    <w:rPr>
      <w:sz w:val="16"/>
      <w:szCs w:val="16"/>
    </w:rPr>
  </w:style>
  <w:style w:type="paragraph" w:styleId="CommentText">
    <w:name w:val="annotation text"/>
    <w:basedOn w:val="Normal"/>
    <w:link w:val="CommentTextChar"/>
    <w:semiHidden/>
    <w:rsid w:val="00E27782"/>
    <w:pPr>
      <w:spacing w:after="200"/>
    </w:pPr>
    <w:rPr>
      <w:rFonts w:ascii="Cambria" w:hAnsi="Cambria"/>
      <w:sz w:val="20"/>
      <w:lang w:val="de-DE"/>
    </w:rPr>
  </w:style>
  <w:style w:type="character" w:customStyle="1" w:styleId="CommentTextChar">
    <w:name w:val="Comment Text Char"/>
    <w:basedOn w:val="DefaultParagraphFont"/>
    <w:link w:val="CommentText"/>
    <w:semiHidden/>
    <w:rsid w:val="00E27782"/>
    <w:rPr>
      <w:rFonts w:ascii="Cambria" w:eastAsia="Times New Roman" w:hAnsi="Cambria" w:cs="Times New Roman"/>
      <w:sz w:val="20"/>
      <w:szCs w:val="24"/>
      <w:lang w:val="de-DE"/>
    </w:rPr>
  </w:style>
  <w:style w:type="table" w:styleId="TableGrid">
    <w:name w:val="Table Grid"/>
    <w:basedOn w:val="TableNormal"/>
    <w:rsid w:val="004A0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4A0206"/>
    <w:pPr>
      <w:spacing w:after="0"/>
    </w:pPr>
    <w:rPr>
      <w:rFonts w:ascii="Arial" w:hAnsi="Arial"/>
      <w:b/>
      <w:bCs/>
      <w:szCs w:val="20"/>
      <w:lang w:val="en-GB"/>
    </w:rPr>
  </w:style>
  <w:style w:type="character" w:customStyle="1" w:styleId="CommentSubjectChar">
    <w:name w:val="Comment Subject Char"/>
    <w:basedOn w:val="CommentTextChar"/>
    <w:link w:val="CommentSubject"/>
    <w:uiPriority w:val="99"/>
    <w:semiHidden/>
    <w:rsid w:val="004A0206"/>
    <w:rPr>
      <w:rFonts w:ascii="Arial" w:eastAsia="Times New Roman" w:hAnsi="Arial" w:cs="Times New Roman"/>
      <w:b/>
      <w:bCs/>
      <w:sz w:val="20"/>
      <w:szCs w:val="20"/>
      <w:lang w:val="en-GB"/>
    </w:rPr>
  </w:style>
  <w:style w:type="paragraph" w:customStyle="1" w:styleId="arial8LP2012">
    <w:name w:val="arial8L_P2012"/>
    <w:rsid w:val="00755D5B"/>
    <w:pPr>
      <w:spacing w:after="0" w:line="240" w:lineRule="auto"/>
    </w:pPr>
    <w:rPr>
      <w:rFonts w:ascii="Arial" w:eastAsia="Times New Roman" w:hAnsi="Arial" w:cs="Arial"/>
      <w:sz w:val="16"/>
      <w:szCs w:val="16"/>
      <w:lang w:val="en-GB"/>
    </w:rPr>
  </w:style>
  <w:style w:type="character" w:customStyle="1" w:styleId="Heading2NPB40ptbeforeP2012Car">
    <w:name w:val="Heading2NPB_40ptbefore_P2012 Car"/>
    <w:basedOn w:val="DefaultParagraphFont"/>
    <w:link w:val="Heading2NPB40ptbeforeP2012"/>
    <w:locked/>
    <w:rsid w:val="00755D5B"/>
    <w:rPr>
      <w:rFonts w:ascii="Arial" w:eastAsia="Times New Roman" w:hAnsi="Arial" w:cs="Arial"/>
      <w:b/>
      <w:bCs/>
      <w:sz w:val="24"/>
      <w:szCs w:val="24"/>
      <w:lang w:val="en-GB"/>
    </w:rPr>
  </w:style>
  <w:style w:type="paragraph" w:customStyle="1" w:styleId="stembulletP2012">
    <w:name w:val="stem bullet_P2012"/>
    <w:basedOn w:val="Normal"/>
    <w:rsid w:val="00755D5B"/>
    <w:pPr>
      <w:keepNext/>
      <w:numPr>
        <w:numId w:val="16"/>
      </w:numPr>
      <w:spacing w:after="220"/>
    </w:pPr>
    <w:rPr>
      <w:rFonts w:cs="Arial"/>
      <w:szCs w:val="22"/>
    </w:rPr>
  </w:style>
  <w:style w:type="paragraph" w:customStyle="1" w:styleId="arial10CBP2012">
    <w:name w:val="arial10CB_P2012"/>
    <w:rsid w:val="00755D5B"/>
    <w:pPr>
      <w:spacing w:after="0" w:line="240" w:lineRule="auto"/>
      <w:jc w:val="center"/>
    </w:pPr>
    <w:rPr>
      <w:rFonts w:ascii="Arial" w:eastAsia="Times New Roman" w:hAnsi="Arial" w:cs="Arial"/>
      <w:b/>
      <w:bCs/>
      <w:sz w:val="20"/>
      <w:szCs w:val="20"/>
      <w:lang w:val="en-GB"/>
    </w:rPr>
  </w:style>
  <w:style w:type="paragraph" w:customStyle="1" w:styleId="arial8CP2012">
    <w:name w:val="arial8C_P2012"/>
    <w:rsid w:val="00755D5B"/>
    <w:pPr>
      <w:spacing w:after="0" w:line="240" w:lineRule="auto"/>
      <w:jc w:val="center"/>
    </w:pPr>
    <w:rPr>
      <w:rFonts w:ascii="Arial" w:eastAsia="Times New Roman" w:hAnsi="Arial" w:cs="Arial"/>
      <w:sz w:val="16"/>
      <w:szCs w:val="16"/>
      <w:lang w:val="en-GB"/>
    </w:rPr>
  </w:style>
  <w:style w:type="paragraph" w:customStyle="1" w:styleId="arial10LBP2012">
    <w:name w:val="arial10LB_P2012"/>
    <w:rsid w:val="00755D5B"/>
    <w:pPr>
      <w:spacing w:after="0" w:line="240" w:lineRule="auto"/>
    </w:pPr>
    <w:rPr>
      <w:rFonts w:ascii="Arial" w:eastAsia="Times New Roman" w:hAnsi="Arial" w:cs="Arial"/>
      <w:b/>
      <w:bCs/>
      <w:sz w:val="20"/>
      <w:szCs w:val="20"/>
      <w:lang w:val="en-GB"/>
    </w:rPr>
  </w:style>
  <w:style w:type="paragraph" w:customStyle="1" w:styleId="arial9LBP2012">
    <w:name w:val="arial9LB_P2012"/>
    <w:rsid w:val="00755D5B"/>
    <w:pPr>
      <w:spacing w:after="0" w:line="240" w:lineRule="auto"/>
    </w:pPr>
    <w:rPr>
      <w:rFonts w:ascii="Arial" w:eastAsia="Times New Roman" w:hAnsi="Arial" w:cs="Arial"/>
      <w:b/>
      <w:bCs/>
      <w:sz w:val="18"/>
      <w:szCs w:val="18"/>
      <w:lang w:val="en-GB"/>
    </w:rPr>
  </w:style>
  <w:style w:type="paragraph" w:customStyle="1" w:styleId="arial9CBP2012">
    <w:name w:val="arial9CB_P2012"/>
    <w:rsid w:val="00755D5B"/>
    <w:pPr>
      <w:spacing w:after="0" w:line="240" w:lineRule="auto"/>
      <w:jc w:val="center"/>
    </w:pPr>
    <w:rPr>
      <w:rFonts w:ascii="Arial" w:eastAsia="Times New Roman" w:hAnsi="Arial" w:cs="Arial"/>
      <w:b/>
      <w:bCs/>
      <w:sz w:val="18"/>
      <w:szCs w:val="18"/>
      <w:lang w:val="en-GB"/>
    </w:rPr>
  </w:style>
  <w:style w:type="paragraph" w:customStyle="1" w:styleId="NewspaperHeadingP2012">
    <w:name w:val="NewspaperHeading_P2012"/>
    <w:link w:val="NewspaperHeadingP2012Char"/>
    <w:rsid w:val="00755D5B"/>
    <w:pPr>
      <w:spacing w:before="120" w:after="240" w:line="240" w:lineRule="auto"/>
      <w:jc w:val="center"/>
    </w:pPr>
    <w:rPr>
      <w:rFonts w:ascii="Arial" w:eastAsia="Times New Roman" w:hAnsi="Arial" w:cs="Arial"/>
      <w:b/>
      <w:bCs/>
      <w:caps/>
      <w:lang w:val="en-GB"/>
    </w:rPr>
  </w:style>
  <w:style w:type="character" w:customStyle="1" w:styleId="NewspaperHeadingP2012Char">
    <w:name w:val="NewspaperHeading_P2012 Char"/>
    <w:basedOn w:val="DefaultParagraphFont"/>
    <w:link w:val="NewspaperHeadingP2012"/>
    <w:rsid w:val="00755D5B"/>
    <w:rPr>
      <w:rFonts w:ascii="Arial" w:eastAsia="Times New Roman" w:hAnsi="Arial" w:cs="Arial"/>
      <w:b/>
      <w:bCs/>
      <w:caps/>
      <w:lang w:val="en-GB"/>
    </w:rPr>
  </w:style>
  <w:style w:type="character" w:customStyle="1" w:styleId="Heading2Char">
    <w:name w:val="Heading 2 Char"/>
    <w:basedOn w:val="DefaultParagraphFont"/>
    <w:link w:val="Heading2"/>
    <w:rsid w:val="00755D5B"/>
    <w:rPr>
      <w:rFonts w:ascii="Arial" w:eastAsia="Times New Roman" w:hAnsi="Arial" w:cs="Times New Roman"/>
      <w:b/>
      <w:caps/>
      <w:sz w:val="24"/>
      <w:szCs w:val="20"/>
      <w:lang w:val="en-AU"/>
    </w:rPr>
  </w:style>
  <w:style w:type="character" w:customStyle="1" w:styleId="Heading4Char">
    <w:name w:val="Heading 4 Char"/>
    <w:basedOn w:val="DefaultParagraphFont"/>
    <w:link w:val="Heading4"/>
    <w:rsid w:val="00755D5B"/>
    <w:rPr>
      <w:rFonts w:ascii="Arial" w:eastAsia="Times New Roman" w:hAnsi="Arial" w:cs="Times New Roman"/>
      <w:i/>
      <w:szCs w:val="24"/>
      <w:lang w:val="en-GB"/>
    </w:rPr>
  </w:style>
  <w:style w:type="paragraph" w:customStyle="1" w:styleId="line">
    <w:name w:val="line"/>
    <w:rsid w:val="00755D5B"/>
    <w:pPr>
      <w:keepNext/>
      <w:keepLines/>
      <w:tabs>
        <w:tab w:val="left" w:leader="dot" w:pos="8080"/>
      </w:tabs>
      <w:spacing w:after="280" w:line="240" w:lineRule="auto"/>
      <w:ind w:right="85"/>
    </w:pPr>
    <w:rPr>
      <w:rFonts w:ascii="Arial" w:eastAsia="Times New Roman" w:hAnsi="Arial" w:cs="Times New Roman"/>
      <w:szCs w:val="20"/>
      <w:lang w:val="en-GB"/>
    </w:rPr>
  </w:style>
  <w:style w:type="paragraph" w:customStyle="1" w:styleId="HalfLine">
    <w:name w:val="Half Line"/>
    <w:rsid w:val="00755D5B"/>
    <w:pPr>
      <w:keepNext/>
      <w:keepLines/>
      <w:tabs>
        <w:tab w:val="left" w:leader="dot" w:pos="3969"/>
      </w:tabs>
      <w:spacing w:before="400" w:after="280" w:line="240" w:lineRule="auto"/>
      <w:ind w:right="85"/>
    </w:pPr>
    <w:rPr>
      <w:rFonts w:ascii="Arial" w:eastAsia="Times New Roman" w:hAnsi="Arial" w:cs="Times New Roman"/>
      <w:szCs w:val="20"/>
      <w:lang w:val="en-GB"/>
    </w:rPr>
  </w:style>
  <w:style w:type="paragraph" w:customStyle="1" w:styleId="UNITheading">
    <w:name w:val="UNIT heading"/>
    <w:rsid w:val="00755D5B"/>
    <w:pPr>
      <w:keepNext/>
      <w:pageBreakBefore/>
      <w:widowControl w:val="0"/>
      <w:pBdr>
        <w:top w:val="single" w:sz="4" w:space="1" w:color="auto"/>
      </w:pBdr>
      <w:tabs>
        <w:tab w:val="right" w:pos="8789"/>
      </w:tabs>
      <w:spacing w:before="200" w:after="120" w:line="240" w:lineRule="auto"/>
      <w:ind w:right="-567"/>
      <w:jc w:val="center"/>
      <w:outlineLvl w:val="1"/>
    </w:pPr>
    <w:rPr>
      <w:rFonts w:ascii="Arial" w:eastAsia="Times New Roman" w:hAnsi="Arial" w:cs="Times New Roman"/>
      <w:caps/>
      <w:sz w:val="36"/>
      <w:szCs w:val="20"/>
      <w:lang w:val="en-GB"/>
    </w:rPr>
  </w:style>
  <w:style w:type="paragraph" w:customStyle="1" w:styleId="lastline">
    <w:name w:val="lastline"/>
    <w:basedOn w:val="line"/>
    <w:next w:val="Normal"/>
    <w:rsid w:val="00755D5B"/>
    <w:pPr>
      <w:keepNext w:val="0"/>
    </w:pPr>
  </w:style>
  <w:style w:type="character" w:customStyle="1" w:styleId="ItemCodes">
    <w:name w:val="ItemCodes"/>
    <w:basedOn w:val="DefaultParagraphFont"/>
    <w:rsid w:val="00755D5B"/>
    <w:rPr>
      <w:i/>
      <w:color w:val="808080"/>
      <w:spacing w:val="80"/>
      <w:position w:val="8"/>
      <w:sz w:val="16"/>
    </w:rPr>
  </w:style>
  <w:style w:type="character" w:customStyle="1" w:styleId="ItemLabel">
    <w:name w:val="ItemLabel"/>
    <w:basedOn w:val="DefaultParagraphFont"/>
    <w:rsid w:val="00755D5B"/>
    <w:rPr>
      <w:i/>
      <w:color w:val="808080"/>
      <w:position w:val="8"/>
      <w:sz w:val="16"/>
    </w:rPr>
  </w:style>
  <w:style w:type="paragraph" w:customStyle="1" w:styleId="stem11kwn">
    <w:name w:val="stem_11_kwn"/>
    <w:basedOn w:val="Normal"/>
    <w:rsid w:val="00755D5B"/>
    <w:pPr>
      <w:keepNext/>
      <w:spacing w:after="220"/>
    </w:pPr>
    <w:rPr>
      <w:lang w:val="en-AU"/>
    </w:rPr>
  </w:style>
  <w:style w:type="paragraph" w:customStyle="1" w:styleId="stemtopofpage">
    <w:name w:val="stem top of page"/>
    <w:basedOn w:val="Normal"/>
    <w:next w:val="Normal"/>
    <w:rsid w:val="00755D5B"/>
    <w:pPr>
      <w:keepNext/>
      <w:pageBreakBefore/>
      <w:spacing w:after="220"/>
    </w:pPr>
    <w:rPr>
      <w:lang w:val="en-AU"/>
    </w:rPr>
  </w:style>
  <w:style w:type="paragraph" w:customStyle="1" w:styleId="arial10C">
    <w:name w:val="arial10C"/>
    <w:rsid w:val="00755D5B"/>
    <w:pPr>
      <w:spacing w:after="0" w:line="240" w:lineRule="auto"/>
      <w:jc w:val="center"/>
    </w:pPr>
    <w:rPr>
      <w:rFonts w:ascii="Arial" w:eastAsia="Times New Roman" w:hAnsi="Arial" w:cs="Times New Roman"/>
      <w:sz w:val="20"/>
      <w:szCs w:val="20"/>
      <w:lang w:val="en-GB"/>
    </w:rPr>
  </w:style>
  <w:style w:type="paragraph" w:customStyle="1" w:styleId="stemwithspacebefore">
    <w:name w:val="stem with space before"/>
    <w:basedOn w:val="Normal"/>
    <w:rsid w:val="00755D5B"/>
    <w:pPr>
      <w:keepNext/>
      <w:spacing w:before="240" w:after="220"/>
    </w:pPr>
    <w:rPr>
      <w:lang w:val="en-AU"/>
    </w:rPr>
  </w:style>
  <w:style w:type="paragraph" w:customStyle="1" w:styleId="Hdng2TOPpage">
    <w:name w:val="Hdng2TOPpage"/>
    <w:next w:val="Normal"/>
    <w:link w:val="Hdng2TOPpageChar"/>
    <w:rsid w:val="00755D5B"/>
    <w:pPr>
      <w:keepNext/>
      <w:pageBreakBefore/>
      <w:numPr>
        <w:ilvl w:val="1"/>
        <w:numId w:val="38"/>
      </w:numPr>
      <w:pBdr>
        <w:top w:val="single" w:sz="4" w:space="6" w:color="auto"/>
      </w:pBdr>
      <w:tabs>
        <w:tab w:val="num" w:pos="1440"/>
        <w:tab w:val="right" w:pos="8930"/>
      </w:tabs>
      <w:spacing w:before="240" w:after="240" w:line="240" w:lineRule="auto"/>
      <w:ind w:left="357" w:right="-652" w:hanging="357"/>
      <w:jc w:val="both"/>
    </w:pPr>
    <w:rPr>
      <w:rFonts w:ascii="Arial" w:eastAsia="Times New Roman" w:hAnsi="Arial" w:cs="Times New Roman"/>
      <w:b/>
      <w:bCs/>
      <w:iCs/>
      <w:sz w:val="24"/>
      <w:szCs w:val="24"/>
      <w:lang w:val="en-AU"/>
    </w:rPr>
  </w:style>
  <w:style w:type="paragraph" w:customStyle="1" w:styleId="Heading2NoPageBreak">
    <w:name w:val="Heading2NoPageBreak"/>
    <w:basedOn w:val="Hdng2TOPpage"/>
    <w:link w:val="Heading2NoPageBreakChar"/>
    <w:rsid w:val="00755D5B"/>
    <w:pPr>
      <w:pageBreakBefore w:val="0"/>
    </w:pPr>
    <w:rPr>
      <w:snapToGrid w:val="0"/>
    </w:rPr>
  </w:style>
  <w:style w:type="paragraph" w:customStyle="1" w:styleId="Heading2NPB60ptbefore">
    <w:name w:val="Heading2NPB_60ptbefore"/>
    <w:basedOn w:val="Heading2NoPageBreak"/>
    <w:rsid w:val="00755D5B"/>
    <w:pPr>
      <w:spacing w:before="1200"/>
    </w:pPr>
  </w:style>
  <w:style w:type="paragraph" w:customStyle="1" w:styleId="Heading2NPB40ptbefore">
    <w:name w:val="Heading2NPB_40ptbefore"/>
    <w:basedOn w:val="Heading2NoPageBreak"/>
    <w:link w:val="Heading2NPB40ptbeforeChar"/>
    <w:rsid w:val="00755D5B"/>
    <w:pPr>
      <w:spacing w:before="800"/>
    </w:pPr>
  </w:style>
  <w:style w:type="paragraph" w:customStyle="1" w:styleId="Heading2NPB160ptbefore">
    <w:name w:val="Heading2NPB_160ptbefore"/>
    <w:basedOn w:val="Heading2NoPageBreak"/>
    <w:rsid w:val="00755D5B"/>
    <w:pPr>
      <w:spacing w:before="3200"/>
    </w:pPr>
  </w:style>
  <w:style w:type="paragraph" w:customStyle="1" w:styleId="Heading2NPB100ptbefore">
    <w:name w:val="Heading2NPB_100ptbefore"/>
    <w:basedOn w:val="Heading2NoPageBreak"/>
    <w:link w:val="Heading2NPB100ptbeforeChar"/>
    <w:rsid w:val="00755D5B"/>
    <w:pPr>
      <w:spacing w:before="2000"/>
    </w:pPr>
  </w:style>
  <w:style w:type="paragraph" w:customStyle="1" w:styleId="stem">
    <w:name w:val="stem"/>
    <w:basedOn w:val="Normal"/>
    <w:rsid w:val="00755D5B"/>
    <w:pPr>
      <w:keepNext/>
      <w:spacing w:after="220"/>
    </w:pPr>
    <w:rPr>
      <w:szCs w:val="20"/>
      <w:lang w:val="en-AU"/>
    </w:rPr>
  </w:style>
  <w:style w:type="paragraph" w:customStyle="1" w:styleId="numbering">
    <w:name w:val="numbering"/>
    <w:basedOn w:val="Normal"/>
    <w:link w:val="numberingChar"/>
    <w:rsid w:val="00755D5B"/>
    <w:pPr>
      <w:keepNext/>
      <w:keepLines/>
      <w:ind w:left="357" w:hanging="357"/>
    </w:pPr>
    <w:rPr>
      <w:szCs w:val="20"/>
      <w:lang w:val="en-AU"/>
    </w:rPr>
  </w:style>
  <w:style w:type="character" w:customStyle="1" w:styleId="numberingChar">
    <w:name w:val="numbering Char"/>
    <w:basedOn w:val="DefaultParagraphFont"/>
    <w:link w:val="numbering"/>
    <w:locked/>
    <w:rsid w:val="00755D5B"/>
    <w:rPr>
      <w:rFonts w:ascii="Arial" w:eastAsia="Times New Roman" w:hAnsi="Arial" w:cs="Times New Roman"/>
      <w:szCs w:val="20"/>
      <w:lang w:val="en-AU"/>
    </w:rPr>
  </w:style>
  <w:style w:type="paragraph" w:customStyle="1" w:styleId="tablehead">
    <w:name w:val="table head"/>
    <w:rsid w:val="00755D5B"/>
    <w:pPr>
      <w:spacing w:after="0" w:line="240" w:lineRule="auto"/>
    </w:pPr>
    <w:rPr>
      <w:rFonts w:ascii="Times New Roman" w:eastAsia="Times New Roman" w:hAnsi="Times New Roman" w:cs="Times New Roman"/>
      <w:b/>
      <w:noProof/>
      <w:szCs w:val="20"/>
      <w:lang w:val="en-AU"/>
    </w:rPr>
  </w:style>
  <w:style w:type="paragraph" w:customStyle="1" w:styleId="stringheadexample">
    <w:name w:val="string head example"/>
    <w:basedOn w:val="Normal"/>
    <w:rsid w:val="00755D5B"/>
    <w:pPr>
      <w:spacing w:before="40" w:after="60"/>
      <w:jc w:val="center"/>
    </w:pPr>
    <w:rPr>
      <w:b/>
      <w:szCs w:val="20"/>
    </w:rPr>
  </w:style>
  <w:style w:type="paragraph" w:customStyle="1" w:styleId="Arial11C">
    <w:name w:val="Arial11C"/>
    <w:rsid w:val="00755D5B"/>
    <w:pPr>
      <w:spacing w:after="0" w:line="240" w:lineRule="auto"/>
      <w:jc w:val="center"/>
    </w:pPr>
    <w:rPr>
      <w:rFonts w:ascii="Arial" w:eastAsia="Times New Roman" w:hAnsi="Arial" w:cs="Times New Roman"/>
      <w:szCs w:val="20"/>
    </w:rPr>
  </w:style>
  <w:style w:type="character" w:customStyle="1" w:styleId="Hdng2TOPpageChar">
    <w:name w:val="Hdng2TOPpage Char"/>
    <w:basedOn w:val="DefaultParagraphFont"/>
    <w:link w:val="Hdng2TOPpage"/>
    <w:rsid w:val="00755D5B"/>
    <w:rPr>
      <w:rFonts w:ascii="Arial" w:eastAsia="Times New Roman" w:hAnsi="Arial" w:cs="Times New Roman"/>
      <w:b/>
      <w:bCs/>
      <w:iCs/>
      <w:sz w:val="24"/>
      <w:szCs w:val="24"/>
      <w:lang w:val="en-AU"/>
    </w:rPr>
  </w:style>
  <w:style w:type="character" w:customStyle="1" w:styleId="Heading2NoPageBreakChar">
    <w:name w:val="Heading2NoPageBreak Char"/>
    <w:basedOn w:val="Hdng2TOPpageChar"/>
    <w:link w:val="Heading2NoPageBreak"/>
    <w:rsid w:val="00755D5B"/>
    <w:rPr>
      <w:rFonts w:ascii="Arial" w:eastAsia="Times New Roman" w:hAnsi="Arial" w:cs="Times New Roman"/>
      <w:b/>
      <w:bCs/>
      <w:iCs/>
      <w:snapToGrid w:val="0"/>
      <w:sz w:val="24"/>
      <w:szCs w:val="24"/>
      <w:lang w:val="en-AU"/>
    </w:rPr>
  </w:style>
  <w:style w:type="character" w:customStyle="1" w:styleId="Heading2NPB40ptbeforeChar">
    <w:name w:val="Heading2NPB_40ptbefore Char"/>
    <w:basedOn w:val="Heading2NoPageBreakChar"/>
    <w:link w:val="Heading2NPB40ptbefore"/>
    <w:rsid w:val="00755D5B"/>
    <w:rPr>
      <w:rFonts w:ascii="Arial" w:eastAsia="Times New Roman" w:hAnsi="Arial" w:cs="Times New Roman"/>
      <w:b/>
      <w:bCs/>
      <w:iCs/>
      <w:snapToGrid w:val="0"/>
      <w:sz w:val="24"/>
      <w:szCs w:val="24"/>
      <w:lang w:val="en-AU"/>
    </w:rPr>
  </w:style>
  <w:style w:type="character" w:customStyle="1" w:styleId="Heading2NPB100ptbeforeChar">
    <w:name w:val="Heading2NPB_100ptbefore Char"/>
    <w:basedOn w:val="Heading2NoPageBreakChar"/>
    <w:link w:val="Heading2NPB100ptbefore"/>
    <w:rsid w:val="00755D5B"/>
    <w:rPr>
      <w:rFonts w:ascii="Arial" w:eastAsia="Times New Roman" w:hAnsi="Arial" w:cs="Times New Roman"/>
      <w:b/>
      <w:bCs/>
      <w:iCs/>
      <w:snapToGrid w:val="0"/>
      <w:sz w:val="24"/>
      <w:szCs w:val="24"/>
      <w:lang w:val="en-AU"/>
    </w:rPr>
  </w:style>
  <w:style w:type="character" w:customStyle="1" w:styleId="Heading1Char">
    <w:name w:val="Heading 1 Char"/>
    <w:basedOn w:val="DefaultParagraphFont"/>
    <w:link w:val="Heading1"/>
    <w:uiPriority w:val="9"/>
    <w:rsid w:val="00607DC2"/>
    <w:rPr>
      <w:rFonts w:ascii="Arial" w:eastAsia="Times New Roman" w:hAnsi="Arial" w:cs="Times New Roman"/>
      <w:caps/>
      <w:sz w:val="36"/>
      <w:szCs w:val="20"/>
    </w:rPr>
  </w:style>
  <w:style w:type="paragraph" w:styleId="TOCHeading">
    <w:name w:val="TOC Heading"/>
    <w:basedOn w:val="Heading1"/>
    <w:next w:val="Normal"/>
    <w:uiPriority w:val="39"/>
    <w:semiHidden/>
    <w:unhideWhenUsed/>
    <w:qFormat/>
    <w:rsid w:val="00282042"/>
    <w:pPr>
      <w:keepLines/>
      <w:pageBreakBefore w:val="0"/>
      <w:widowControl/>
      <w:pBdr>
        <w:top w:val="none" w:sz="0" w:space="0" w:color="auto"/>
      </w:pBdr>
      <w:spacing w:before="480" w:after="0" w:line="276" w:lineRule="auto"/>
      <w:ind w:right="0"/>
      <w:jc w:val="left"/>
      <w:outlineLvl w:val="9"/>
    </w:pPr>
    <w:rPr>
      <w:rFonts w:asciiTheme="majorHAnsi" w:eastAsiaTheme="majorEastAsia" w:hAnsiTheme="majorHAnsi" w:cstheme="majorBidi"/>
      <w:b/>
      <w:bCs/>
      <w:caps w:val="0"/>
      <w:color w:val="365F91" w:themeColor="accent1" w:themeShade="BF"/>
      <w:sz w:val="28"/>
      <w:szCs w:val="28"/>
      <w:lang w:eastAsia="ja-JP"/>
    </w:rPr>
  </w:style>
  <w:style w:type="paragraph" w:styleId="TOC2">
    <w:name w:val="toc 2"/>
    <w:basedOn w:val="Normal"/>
    <w:next w:val="Normal"/>
    <w:autoRedefine/>
    <w:uiPriority w:val="39"/>
    <w:unhideWhenUsed/>
    <w:qFormat/>
    <w:rsid w:val="00282042"/>
    <w:pPr>
      <w:spacing w:after="100"/>
      <w:ind w:left="220"/>
    </w:pPr>
  </w:style>
  <w:style w:type="paragraph" w:styleId="TOC1">
    <w:name w:val="toc 1"/>
    <w:basedOn w:val="Normal"/>
    <w:next w:val="Normal"/>
    <w:autoRedefine/>
    <w:uiPriority w:val="39"/>
    <w:unhideWhenUsed/>
    <w:qFormat/>
    <w:rsid w:val="00F66577"/>
    <w:pPr>
      <w:tabs>
        <w:tab w:val="right" w:leader="dot" w:pos="9000"/>
      </w:tabs>
      <w:spacing w:after="100" w:line="360" w:lineRule="auto"/>
    </w:pPr>
  </w:style>
  <w:style w:type="character" w:styleId="Hyperlink">
    <w:name w:val="Hyperlink"/>
    <w:basedOn w:val="DefaultParagraphFont"/>
    <w:uiPriority w:val="99"/>
    <w:unhideWhenUsed/>
    <w:rsid w:val="00282042"/>
    <w:rPr>
      <w:color w:val="0000FF" w:themeColor="hyperlink"/>
      <w:u w:val="single"/>
    </w:rPr>
  </w:style>
  <w:style w:type="paragraph" w:styleId="TOC3">
    <w:name w:val="toc 3"/>
    <w:basedOn w:val="Normal"/>
    <w:next w:val="Normal"/>
    <w:autoRedefine/>
    <w:uiPriority w:val="39"/>
    <w:semiHidden/>
    <w:unhideWhenUsed/>
    <w:qFormat/>
    <w:rsid w:val="00282042"/>
    <w:pPr>
      <w:spacing w:after="100" w:line="276" w:lineRule="auto"/>
      <w:ind w:left="440"/>
    </w:pPr>
    <w:rPr>
      <w:rFonts w:asciiTheme="minorHAnsi" w:eastAsiaTheme="minorEastAsia" w:hAnsiTheme="minorHAnsi" w:cstheme="minorBidi"/>
      <w:szCs w:val="22"/>
      <w:lang w:eastAsia="ja-JP"/>
    </w:rPr>
  </w:style>
  <w:style w:type="character" w:customStyle="1" w:styleId="Heading3Char">
    <w:name w:val="Heading 3 Char"/>
    <w:basedOn w:val="DefaultParagraphFont"/>
    <w:link w:val="Heading3"/>
    <w:uiPriority w:val="9"/>
    <w:semiHidden/>
    <w:rsid w:val="008A11C9"/>
    <w:rPr>
      <w:rFonts w:asciiTheme="majorHAnsi" w:eastAsiaTheme="majorEastAsia" w:hAnsiTheme="majorHAnsi" w:cstheme="majorBidi"/>
      <w:b/>
      <w:bCs/>
      <w:color w:val="4F81BD" w:themeColor="accent1"/>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wmf"/><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oleObject" Target="embeddings/oleObject6.bin"/><Relationship Id="rId42" Type="http://schemas.openxmlformats.org/officeDocument/2006/relationships/image" Target="media/image18.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oleObject" Target="embeddings/oleObject5.bin"/><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10.wmf"/><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oleObject" Target="embeddings/oleObject4.bin"/><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oleObject" Target="embeddings/oleObject3.bin"/><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image" Target="media/image11.emf"/><Relationship Id="rId43" Type="http://schemas.openxmlformats.org/officeDocument/2006/relationships/footer" Target="footer6.xml"/></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P:\Main\Reporting\Released%20items%20set\Released%20Item%20Set\TestFile.xlsx" TargetMode="External"/><Relationship Id="rId1" Type="http://schemas.openxmlformats.org/officeDocument/2006/relationships/mailMergeSource" Target="file:///P:\Main\Reporting\Released%20items%20set\Released%20Item%20Set\TestFile.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933F3-CC33-440D-899D-4982EE835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C52D94BE.dotm</Template>
  <TotalTime>0</TotalTime>
  <Pages>21</Pages>
  <Words>1724</Words>
  <Characters>9832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11533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Murray</dc:creator>
  <cp:lastModifiedBy>Gordon Murray</cp:lastModifiedBy>
  <cp:revision>2</cp:revision>
  <cp:lastPrinted>2013-09-06T20:09:00Z</cp:lastPrinted>
  <dcterms:created xsi:type="dcterms:W3CDTF">2013-11-21T22:28:00Z</dcterms:created>
  <dcterms:modified xsi:type="dcterms:W3CDTF">2013-11-21T22:28:00Z</dcterms:modified>
</cp:coreProperties>
</file>